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84364" w14:textId="25736539" w:rsidR="00F87859" w:rsidRDefault="00332073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45B67740" wp14:editId="2B304654">
            <wp:simplePos x="0" y="0"/>
            <wp:positionH relativeFrom="margin">
              <wp:posOffset>-208399</wp:posOffset>
            </wp:positionH>
            <wp:positionV relativeFrom="paragraph">
              <wp:posOffset>-274999</wp:posOffset>
            </wp:positionV>
            <wp:extent cx="3554629" cy="1730980"/>
            <wp:effectExtent l="0" t="0" r="8255" b="3175"/>
            <wp:wrapNone/>
            <wp:docPr id="41" name="Picture 41" descr="Logo for Napier City Council - Te Kaunihera o Ahuriri. A stylized green tree on top of blue waves next to black text on a whit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Napier City Council - Te Kaunihera o Ahuriri. A stylized green tree on top of blue waves next to black text on a white background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629" cy="17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315FA6BB" wp14:editId="6A193805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E3316" w14:textId="77777777" w:rsidR="00F87859" w:rsidRDefault="00F87859" w:rsidP="00F87859">
      <w:pPr>
        <w:rPr>
          <w:rFonts w:cs="Arial"/>
          <w:szCs w:val="32"/>
        </w:rPr>
      </w:pPr>
    </w:p>
    <w:p w14:paraId="040AB23B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9642FBE" w14:textId="77777777" w:rsidR="00F87859" w:rsidRDefault="00F87859" w:rsidP="00F87859">
      <w:pPr>
        <w:rPr>
          <w:rFonts w:cs="Arial"/>
          <w:szCs w:val="32"/>
        </w:rPr>
      </w:pPr>
    </w:p>
    <w:p w14:paraId="0388493E" w14:textId="77777777" w:rsidR="00F87859" w:rsidRDefault="00F87859" w:rsidP="00F87859">
      <w:pPr>
        <w:rPr>
          <w:rFonts w:cs="Arial"/>
          <w:szCs w:val="32"/>
        </w:rPr>
      </w:pPr>
    </w:p>
    <w:p w14:paraId="1E6E925D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2F1AE2A" w14:textId="50A200C9" w:rsidR="00887F23" w:rsidRDefault="001C7D30" w:rsidP="00F87859">
      <w:pPr>
        <w:pStyle w:val="Title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613F73" wp14:editId="6487074F">
            <wp:simplePos x="0" y="0"/>
            <wp:positionH relativeFrom="margin">
              <wp:posOffset>736948</wp:posOffset>
            </wp:positionH>
            <wp:positionV relativeFrom="paragraph">
              <wp:posOffset>1094986</wp:posOffset>
            </wp:positionV>
            <wp:extent cx="4409768" cy="4409768"/>
            <wp:effectExtent l="0" t="0" r="0" b="0"/>
            <wp:wrapNone/>
            <wp:docPr id="5" name="Picture 5" descr="Two women stand beside each other. They are smiling. There are speech bubbles by their mouths.  One woman is holding a clipboard and writing things down. The other is tal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women stand beside each other. They are smiling. There are speech bubbles by their mouths.  One woman is holding a clipboard and writing things down. The other is talking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768" cy="4409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64E">
        <w:t>3</w:t>
      </w:r>
      <w:r w:rsidR="00A13EBE">
        <w:t xml:space="preserve"> </w:t>
      </w:r>
      <w:r w:rsidR="00E13874">
        <w:t>Year Plan 2024 to 2027:</w:t>
      </w:r>
      <w:r w:rsidR="00E13874">
        <w:br/>
      </w:r>
      <w:r w:rsidR="00672810">
        <w:t>T</w:t>
      </w:r>
      <w:r w:rsidR="00E13874">
        <w:t>ell us what you think</w:t>
      </w:r>
    </w:p>
    <w:p w14:paraId="5CB33375" w14:textId="2DF2A49E" w:rsidR="00887F23" w:rsidRDefault="00887F23" w:rsidP="00F87859">
      <w:pPr>
        <w:pStyle w:val="Title"/>
      </w:pPr>
    </w:p>
    <w:p w14:paraId="61CA042A" w14:textId="77777777" w:rsidR="00887F23" w:rsidRDefault="00887F23" w:rsidP="00F87859">
      <w:pPr>
        <w:pStyle w:val="Title"/>
      </w:pPr>
    </w:p>
    <w:p w14:paraId="1E0EB858" w14:textId="77777777" w:rsidR="00887F23" w:rsidRDefault="00887F23" w:rsidP="00F87859">
      <w:pPr>
        <w:pStyle w:val="Title"/>
      </w:pPr>
    </w:p>
    <w:p w14:paraId="35C2CFD3" w14:textId="77777777" w:rsidR="00887F23" w:rsidRDefault="00887F23" w:rsidP="00F87859">
      <w:pPr>
        <w:pStyle w:val="Title"/>
      </w:pPr>
    </w:p>
    <w:p w14:paraId="0DABB2EA" w14:textId="489C680F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332073">
        <w:t>March 2024</w:t>
      </w:r>
    </w:p>
    <w:p w14:paraId="194D22B8" w14:textId="2251F8C6" w:rsidR="00B56CF6" w:rsidRDefault="00F87859" w:rsidP="00B56CF6">
      <w:pPr>
        <w:pStyle w:val="Heading1"/>
      </w:pPr>
      <w:r w:rsidRPr="00153863">
        <w:br w:type="page"/>
      </w:r>
      <w:bookmarkStart w:id="0" w:name="_Toc161315550"/>
      <w:r w:rsidR="00B56CF6">
        <w:lastRenderedPageBreak/>
        <w:t>What is in this document</w:t>
      </w:r>
      <w:bookmarkEnd w:id="0"/>
      <w:r w:rsidR="007C5926">
        <w:t>?</w:t>
      </w:r>
    </w:p>
    <w:p w14:paraId="50CF5C6B" w14:textId="1A60FCBD" w:rsidR="00B56CF6" w:rsidRDefault="00B56CF6" w:rsidP="00B56CF6"/>
    <w:p w14:paraId="26A0AC57" w14:textId="77744443" w:rsidR="00B56CF6" w:rsidRDefault="00B56CF6" w:rsidP="00B56CF6"/>
    <w:p w14:paraId="1196F2E2" w14:textId="36A4B36D" w:rsidR="00B56CF6" w:rsidRPr="00B56CF6" w:rsidRDefault="00B56CF6" w:rsidP="00B56CF6">
      <w:pPr>
        <w:jc w:val="right"/>
        <w:rPr>
          <w:b/>
          <w:bCs/>
        </w:rPr>
      </w:pPr>
      <w:r w:rsidRPr="00B56CF6">
        <w:rPr>
          <w:b/>
          <w:bCs/>
        </w:rPr>
        <w:t>Page number:</w:t>
      </w:r>
    </w:p>
    <w:p w14:paraId="42F7B1E6" w14:textId="589DDB73" w:rsidR="00B56CF6" w:rsidRDefault="00634BD1" w:rsidP="00B56CF6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2143616" behindDoc="0" locked="0" layoutInCell="1" allowOverlap="1" wp14:anchorId="216E2B77" wp14:editId="6254CED3">
            <wp:simplePos x="0" y="0"/>
            <wp:positionH relativeFrom="margin">
              <wp:align>left</wp:align>
            </wp:positionH>
            <wp:positionV relativeFrom="paragraph">
              <wp:posOffset>51652</wp:posOffset>
            </wp:positionV>
            <wp:extent cx="1315844" cy="1315844"/>
            <wp:effectExtent l="0" t="0" r="0" b="0"/>
            <wp:wrapNone/>
            <wp:docPr id="2037380121" name="Picture 2037380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9594" name="Picture 942895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44" cy="131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0870" w14:textId="3E51DD2D" w:rsidR="00B56CF6" w:rsidRDefault="00B56CF6" w:rsidP="00B56CF6">
      <w:pPr>
        <w:pStyle w:val="contentspage"/>
      </w:pPr>
    </w:p>
    <w:p w14:paraId="1CFE737C" w14:textId="32009E75" w:rsidR="00B56CF6" w:rsidRPr="00B56CF6" w:rsidRDefault="00000000" w:rsidP="00B56CF6">
      <w:pPr>
        <w:pStyle w:val="contentspage"/>
        <w:rPr>
          <w:noProof/>
        </w:rPr>
      </w:pPr>
      <w:hyperlink w:anchor="_What_is_this" w:history="1">
        <w:r w:rsidR="00B56CF6" w:rsidRPr="00B56CF6">
          <w:rPr>
            <w:rStyle w:val="Hyperlink"/>
            <w:noProof/>
            <w:color w:val="000000" w:themeColor="text1"/>
            <w:u w:val="none"/>
            <w:lang w:val="en-NZ" w:eastAsia="en-NZ"/>
          </w:rPr>
          <w:t>What is this document about?</w:t>
        </w:r>
        <w:r w:rsidR="00B56CF6" w:rsidRPr="00B56CF6">
          <w:rPr>
            <w:noProof/>
            <w:webHidden/>
            <w:color w:val="000000" w:themeColor="text1"/>
          </w:rPr>
          <w:tab/>
        </w:r>
        <w:r w:rsidR="00B56CF6" w:rsidRPr="00B56CF6">
          <w:rPr>
            <w:noProof/>
            <w:webHidden/>
            <w:color w:val="000000" w:themeColor="text1"/>
          </w:rPr>
          <w:fldChar w:fldCharType="begin"/>
        </w:r>
        <w:r w:rsidR="00B56CF6" w:rsidRPr="00B56CF6">
          <w:rPr>
            <w:noProof/>
            <w:webHidden/>
            <w:color w:val="000000" w:themeColor="text1"/>
          </w:rPr>
          <w:instrText xml:space="preserve"> PAGEREF _Toc161315551 \h </w:instrText>
        </w:r>
        <w:r w:rsidR="00B56CF6" w:rsidRPr="00B56CF6">
          <w:rPr>
            <w:noProof/>
            <w:webHidden/>
            <w:color w:val="000000" w:themeColor="text1"/>
          </w:rPr>
        </w:r>
        <w:r w:rsidR="00B56CF6" w:rsidRPr="00B56CF6">
          <w:rPr>
            <w:noProof/>
            <w:webHidden/>
            <w:color w:val="000000" w:themeColor="text1"/>
          </w:rPr>
          <w:fldChar w:fldCharType="separate"/>
        </w:r>
        <w:r w:rsidR="009A6497">
          <w:rPr>
            <w:noProof/>
            <w:webHidden/>
            <w:color w:val="000000" w:themeColor="text1"/>
          </w:rPr>
          <w:t>3</w:t>
        </w:r>
        <w:r w:rsidR="00B56CF6" w:rsidRPr="00B56CF6">
          <w:rPr>
            <w:noProof/>
            <w:webHidden/>
            <w:color w:val="000000" w:themeColor="text1"/>
          </w:rPr>
          <w:fldChar w:fldCharType="end"/>
        </w:r>
      </w:hyperlink>
    </w:p>
    <w:p w14:paraId="6C988AE8" w14:textId="5530B5AA" w:rsidR="00B56CF6" w:rsidRDefault="00B56CF6" w:rsidP="00B56CF6">
      <w:pPr>
        <w:pStyle w:val="contentspage"/>
        <w:rPr>
          <w:rStyle w:val="Hyperlink"/>
          <w:noProof/>
        </w:rPr>
      </w:pPr>
    </w:p>
    <w:p w14:paraId="66CE1C1B" w14:textId="3C7FE87A" w:rsidR="00B56CF6" w:rsidRDefault="00634BD1" w:rsidP="00B56CF6">
      <w:pPr>
        <w:pStyle w:val="contentspage"/>
        <w:rPr>
          <w:rStyle w:val="Hyperlink"/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2145664" behindDoc="0" locked="0" layoutInCell="1" allowOverlap="1" wp14:anchorId="58773BBB" wp14:editId="6A8F651E">
            <wp:simplePos x="0" y="0"/>
            <wp:positionH relativeFrom="margin">
              <wp:align>left</wp:align>
            </wp:positionH>
            <wp:positionV relativeFrom="paragraph">
              <wp:posOffset>216071</wp:posOffset>
            </wp:positionV>
            <wp:extent cx="1248937" cy="1248937"/>
            <wp:effectExtent l="0" t="0" r="8890" b="8890"/>
            <wp:wrapNone/>
            <wp:docPr id="731367148" name="Picture 731367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2249" name="Picture 342732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937" cy="124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1288C" w14:textId="7D86137E" w:rsidR="00B56CF6" w:rsidRPr="00B56CF6" w:rsidRDefault="00B56CF6" w:rsidP="00B56CF6">
      <w:pPr>
        <w:pStyle w:val="contentspage"/>
        <w:rPr>
          <w:noProof/>
        </w:rPr>
      </w:pPr>
      <w:r w:rsidRPr="00172783">
        <w:rPr>
          <w:noProof/>
          <w:lang w:eastAsia="en-NZ"/>
        </w:rPr>
        <w:t xml:space="preserve">A message from </w:t>
      </w:r>
      <w:r w:rsidR="00672810" w:rsidRPr="00172783">
        <w:rPr>
          <w:noProof/>
          <w:lang w:eastAsia="en-NZ"/>
        </w:rPr>
        <w:t>M</w:t>
      </w:r>
      <w:r w:rsidRPr="00172783">
        <w:rPr>
          <w:noProof/>
          <w:lang w:eastAsia="en-NZ"/>
        </w:rPr>
        <w:t xml:space="preserve">ayor Kirsten </w:t>
      </w:r>
      <w:r w:rsidR="00634BD1" w:rsidRPr="00172783">
        <w:rPr>
          <w:noProof/>
          <w:lang w:eastAsia="en-NZ"/>
        </w:rPr>
        <w:br/>
      </w:r>
      <w:r w:rsidRPr="00172783">
        <w:rPr>
          <w:noProof/>
          <w:lang w:eastAsia="en-NZ"/>
        </w:rPr>
        <w:t>Wise</w:t>
      </w:r>
      <w:r w:rsidRPr="00172783">
        <w:rPr>
          <w:noProof/>
          <w:webHidden/>
        </w:rPr>
        <w:tab/>
      </w:r>
      <w:r w:rsidRPr="00B56CF6">
        <w:rPr>
          <w:noProof/>
          <w:webHidden/>
          <w:color w:val="000000" w:themeColor="text1"/>
        </w:rPr>
        <w:fldChar w:fldCharType="begin"/>
      </w:r>
      <w:r w:rsidRPr="00B56CF6">
        <w:rPr>
          <w:noProof/>
          <w:webHidden/>
          <w:color w:val="000000" w:themeColor="text1"/>
        </w:rPr>
        <w:instrText xml:space="preserve"> PAGEREF _Toc161315552 \h </w:instrText>
      </w:r>
      <w:r w:rsidRPr="00B56CF6">
        <w:rPr>
          <w:noProof/>
          <w:webHidden/>
          <w:color w:val="000000" w:themeColor="text1"/>
        </w:rPr>
      </w:r>
      <w:r w:rsidRPr="00B56CF6">
        <w:rPr>
          <w:noProof/>
          <w:webHidden/>
          <w:color w:val="000000" w:themeColor="text1"/>
        </w:rPr>
        <w:fldChar w:fldCharType="separate"/>
      </w:r>
      <w:r w:rsidR="009A6497">
        <w:rPr>
          <w:noProof/>
          <w:webHidden/>
          <w:color w:val="000000" w:themeColor="text1"/>
        </w:rPr>
        <w:t>5</w:t>
      </w:r>
      <w:r w:rsidRPr="00B56CF6">
        <w:rPr>
          <w:noProof/>
          <w:webHidden/>
          <w:color w:val="000000" w:themeColor="text1"/>
        </w:rPr>
        <w:fldChar w:fldCharType="end"/>
      </w:r>
    </w:p>
    <w:p w14:paraId="3D86C846" w14:textId="6FF36E44" w:rsidR="00B56CF6" w:rsidRDefault="00B56CF6" w:rsidP="00B56CF6">
      <w:pPr>
        <w:pStyle w:val="contentspage"/>
        <w:rPr>
          <w:rStyle w:val="Hyperlink"/>
          <w:noProof/>
        </w:rPr>
      </w:pPr>
    </w:p>
    <w:p w14:paraId="6F5EC99C" w14:textId="7612DEA3" w:rsidR="00B56CF6" w:rsidRDefault="00634BD1" w:rsidP="00B56CF6">
      <w:pPr>
        <w:pStyle w:val="contentspage"/>
        <w:rPr>
          <w:rStyle w:val="Hyperlink"/>
          <w:noProof/>
        </w:rPr>
      </w:pPr>
      <w:r>
        <w:rPr>
          <w:noProof/>
        </w:rPr>
        <w:drawing>
          <wp:anchor distT="0" distB="0" distL="114300" distR="114300" simplePos="0" relativeHeight="252147712" behindDoc="0" locked="0" layoutInCell="1" allowOverlap="1" wp14:anchorId="22E78796" wp14:editId="1A272264">
            <wp:simplePos x="0" y="0"/>
            <wp:positionH relativeFrom="margin">
              <wp:align>left</wp:align>
            </wp:positionH>
            <wp:positionV relativeFrom="paragraph">
              <wp:posOffset>213716</wp:posOffset>
            </wp:positionV>
            <wp:extent cx="1278673" cy="1278673"/>
            <wp:effectExtent l="0" t="0" r="0" b="0"/>
            <wp:wrapNone/>
            <wp:docPr id="105871213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1213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73" cy="127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6E29" w14:textId="655F9442" w:rsidR="00B56CF6" w:rsidRPr="00B56CF6" w:rsidRDefault="00000000" w:rsidP="00B56CF6">
      <w:pPr>
        <w:pStyle w:val="contentspage"/>
        <w:rPr>
          <w:noProof/>
        </w:rPr>
      </w:pPr>
      <w:hyperlink w:anchor="_How_are_we" w:history="1">
        <w:r w:rsidR="00B56CF6" w:rsidRPr="00B56CF6">
          <w:rPr>
            <w:rStyle w:val="Hyperlink"/>
            <w:noProof/>
            <w:color w:val="000000" w:themeColor="text1"/>
            <w:u w:val="none"/>
            <w:lang w:eastAsia="en-NZ"/>
          </w:rPr>
          <w:t>How are we going to pay for the changes?</w:t>
        </w:r>
        <w:r w:rsidR="00B56CF6" w:rsidRPr="00B56CF6">
          <w:rPr>
            <w:noProof/>
            <w:webHidden/>
            <w:color w:val="000000" w:themeColor="text1"/>
          </w:rPr>
          <w:tab/>
        </w:r>
        <w:r w:rsidR="00B56CF6" w:rsidRPr="00B56CF6">
          <w:rPr>
            <w:noProof/>
            <w:webHidden/>
            <w:color w:val="000000" w:themeColor="text1"/>
          </w:rPr>
          <w:fldChar w:fldCharType="begin"/>
        </w:r>
        <w:r w:rsidR="00B56CF6" w:rsidRPr="00B56CF6">
          <w:rPr>
            <w:noProof/>
            <w:webHidden/>
            <w:color w:val="000000" w:themeColor="text1"/>
          </w:rPr>
          <w:instrText xml:space="preserve"> PAGEREF _Toc161315553 \h </w:instrText>
        </w:r>
        <w:r w:rsidR="00B56CF6" w:rsidRPr="00B56CF6">
          <w:rPr>
            <w:noProof/>
            <w:webHidden/>
            <w:color w:val="000000" w:themeColor="text1"/>
          </w:rPr>
        </w:r>
        <w:r w:rsidR="00B56CF6" w:rsidRPr="00B56CF6">
          <w:rPr>
            <w:noProof/>
            <w:webHidden/>
            <w:color w:val="000000" w:themeColor="text1"/>
          </w:rPr>
          <w:fldChar w:fldCharType="separate"/>
        </w:r>
        <w:r w:rsidR="009A6497">
          <w:rPr>
            <w:noProof/>
            <w:webHidden/>
            <w:color w:val="000000" w:themeColor="text1"/>
          </w:rPr>
          <w:t>6</w:t>
        </w:r>
        <w:r w:rsidR="00B56CF6" w:rsidRPr="00B56CF6">
          <w:rPr>
            <w:noProof/>
            <w:webHidden/>
            <w:color w:val="000000" w:themeColor="text1"/>
          </w:rPr>
          <w:fldChar w:fldCharType="end"/>
        </w:r>
      </w:hyperlink>
    </w:p>
    <w:p w14:paraId="3F56A10E" w14:textId="2A98B822" w:rsidR="00B56CF6" w:rsidRDefault="00B56CF6" w:rsidP="00B56CF6">
      <w:pPr>
        <w:pStyle w:val="contentspage"/>
        <w:rPr>
          <w:rStyle w:val="Hyperlink"/>
          <w:noProof/>
        </w:rPr>
      </w:pPr>
    </w:p>
    <w:p w14:paraId="75EA4E96" w14:textId="672C695A" w:rsidR="00B56CF6" w:rsidRDefault="00634BD1" w:rsidP="00B56CF6">
      <w:pPr>
        <w:pStyle w:val="contentspage"/>
        <w:rPr>
          <w:rStyle w:val="Hyperlink"/>
          <w:noProof/>
        </w:rPr>
      </w:pPr>
      <w:r>
        <w:rPr>
          <w:noProof/>
        </w:rPr>
        <w:drawing>
          <wp:anchor distT="0" distB="0" distL="114300" distR="114300" simplePos="0" relativeHeight="252149760" behindDoc="0" locked="0" layoutInCell="1" allowOverlap="1" wp14:anchorId="143624AA" wp14:editId="6A5F1EC8">
            <wp:simplePos x="0" y="0"/>
            <wp:positionH relativeFrom="margin">
              <wp:align>left</wp:align>
            </wp:positionH>
            <wp:positionV relativeFrom="paragraph">
              <wp:posOffset>158843</wp:posOffset>
            </wp:positionV>
            <wp:extent cx="1256371" cy="1300461"/>
            <wp:effectExtent l="0" t="0" r="1270" b="0"/>
            <wp:wrapNone/>
            <wp:docPr id="17588655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E383D" w14:textId="77777777" w:rsidR="00172783" w:rsidRDefault="00B56CF6" w:rsidP="00B56CF6">
      <w:pPr>
        <w:pStyle w:val="contentspage"/>
        <w:rPr>
          <w:noProof/>
          <w:lang w:eastAsia="en-NZ"/>
        </w:rPr>
      </w:pPr>
      <w:r w:rsidRPr="00172783">
        <w:rPr>
          <w:noProof/>
          <w:lang w:eastAsia="en-NZ"/>
        </w:rPr>
        <w:t xml:space="preserve">What are some of the changes in </w:t>
      </w:r>
    </w:p>
    <w:p w14:paraId="7797D290" w14:textId="7F38E1F2" w:rsidR="00B56CF6" w:rsidRPr="00B56CF6" w:rsidRDefault="00B56CF6" w:rsidP="00B56CF6">
      <w:pPr>
        <w:pStyle w:val="contentspage"/>
        <w:rPr>
          <w:noProof/>
        </w:rPr>
      </w:pPr>
      <w:r w:rsidRPr="00172783">
        <w:rPr>
          <w:noProof/>
          <w:lang w:eastAsia="en-NZ"/>
        </w:rPr>
        <w:t>the Plan?</w:t>
      </w:r>
      <w:r w:rsidRPr="00B56CF6">
        <w:rPr>
          <w:noProof/>
          <w:webHidden/>
          <w:color w:val="000000" w:themeColor="text1"/>
        </w:rPr>
        <w:tab/>
      </w:r>
      <w:r w:rsidR="00BB27A5">
        <w:rPr>
          <w:noProof/>
          <w:webHidden/>
          <w:color w:val="000000" w:themeColor="text1"/>
        </w:rPr>
        <w:t>8</w:t>
      </w:r>
    </w:p>
    <w:p w14:paraId="310A2368" w14:textId="61A8AF5B" w:rsidR="00B56CF6" w:rsidRDefault="00B56CF6" w:rsidP="00B56CF6">
      <w:pPr>
        <w:pStyle w:val="contentspage"/>
        <w:rPr>
          <w:rStyle w:val="Hyperlink"/>
          <w:noProof/>
        </w:rPr>
      </w:pPr>
    </w:p>
    <w:p w14:paraId="459A40A0" w14:textId="729A0173" w:rsidR="00B56CF6" w:rsidRDefault="00634BD1" w:rsidP="00B56CF6">
      <w:pPr>
        <w:pStyle w:val="contentspage"/>
        <w:rPr>
          <w:rStyle w:val="Hyperlink"/>
          <w:noProof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35ACBB97" wp14:editId="5012C7FB">
            <wp:simplePos x="0" y="0"/>
            <wp:positionH relativeFrom="margin">
              <wp:align>left</wp:align>
            </wp:positionH>
            <wp:positionV relativeFrom="paragraph">
              <wp:posOffset>145886</wp:posOffset>
            </wp:positionV>
            <wp:extent cx="1129990" cy="1129990"/>
            <wp:effectExtent l="0" t="0" r="0" b="0"/>
            <wp:wrapNone/>
            <wp:docPr id="131284346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175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990" cy="11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DC5B4" w14:textId="76615E8C" w:rsidR="00B56CF6" w:rsidRPr="00B56CF6" w:rsidRDefault="00B56CF6" w:rsidP="00B56CF6">
      <w:pPr>
        <w:pStyle w:val="contentspage"/>
        <w:rPr>
          <w:noProof/>
        </w:rPr>
      </w:pPr>
      <w:r w:rsidRPr="00BB27A5">
        <w:rPr>
          <w:noProof/>
          <w:lang w:eastAsia="en-NZ"/>
        </w:rPr>
        <w:t xml:space="preserve">Other things talked about in </w:t>
      </w:r>
      <w:r w:rsidRPr="00BB27A5">
        <w:rPr>
          <w:noProof/>
          <w:lang w:eastAsia="en-NZ"/>
        </w:rPr>
        <w:br/>
        <w:t>the Plan</w:t>
      </w:r>
      <w:r w:rsidRPr="00B56CF6">
        <w:rPr>
          <w:noProof/>
          <w:webHidden/>
          <w:color w:val="000000" w:themeColor="text1"/>
        </w:rPr>
        <w:tab/>
      </w:r>
      <w:r w:rsidR="00BB27A5">
        <w:rPr>
          <w:noProof/>
          <w:webHidden/>
          <w:color w:val="000000" w:themeColor="text1"/>
        </w:rPr>
        <w:t>23</w:t>
      </w:r>
    </w:p>
    <w:p w14:paraId="35F04006" w14:textId="77777777" w:rsidR="00B56CF6" w:rsidRDefault="00B56CF6" w:rsidP="00B56CF6">
      <w:pPr>
        <w:pStyle w:val="contentspage"/>
        <w:rPr>
          <w:rStyle w:val="Hyperlink"/>
          <w:noProof/>
        </w:rPr>
      </w:pPr>
    </w:p>
    <w:p w14:paraId="7268D1BF" w14:textId="5D9E9263" w:rsidR="00B56CF6" w:rsidRPr="00672810" w:rsidRDefault="00672810" w:rsidP="00672810">
      <w:pPr>
        <w:pStyle w:val="contentspage"/>
        <w:jc w:val="right"/>
        <w:rPr>
          <w:rStyle w:val="Hyperlink"/>
          <w:b/>
          <w:bCs w:val="0"/>
          <w:noProof/>
          <w:color w:val="auto"/>
          <w:u w:val="none"/>
        </w:rPr>
      </w:pPr>
      <w:r w:rsidRPr="00672810">
        <w:rPr>
          <w:rStyle w:val="Hyperlink"/>
          <w:b/>
          <w:bCs w:val="0"/>
          <w:noProof/>
          <w:color w:val="auto"/>
          <w:u w:val="none"/>
        </w:rPr>
        <w:lastRenderedPageBreak/>
        <w:t>Page number:</w:t>
      </w:r>
    </w:p>
    <w:p w14:paraId="2EAC1156" w14:textId="2762BAA1" w:rsidR="00672810" w:rsidRDefault="00BB27A5" w:rsidP="00B56CF6">
      <w:pPr>
        <w:pStyle w:val="contentspage"/>
      </w:pPr>
      <w:r>
        <w:rPr>
          <w:noProof/>
        </w:rPr>
        <w:drawing>
          <wp:anchor distT="0" distB="0" distL="114300" distR="114300" simplePos="0" relativeHeight="252153856" behindDoc="0" locked="0" layoutInCell="1" allowOverlap="1" wp14:anchorId="60C66F9C" wp14:editId="1BA71BCC">
            <wp:simplePos x="0" y="0"/>
            <wp:positionH relativeFrom="margin">
              <wp:posOffset>-146541</wp:posOffset>
            </wp:positionH>
            <wp:positionV relativeFrom="paragraph">
              <wp:posOffset>170979</wp:posOffset>
            </wp:positionV>
            <wp:extent cx="1278673" cy="1278673"/>
            <wp:effectExtent l="0" t="0" r="0" b="0"/>
            <wp:wrapNone/>
            <wp:docPr id="18657074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4587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73" cy="127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8CA46" w14:textId="421A5415" w:rsidR="00672810" w:rsidRDefault="00672810" w:rsidP="00B56CF6">
      <w:pPr>
        <w:pStyle w:val="contentspage"/>
      </w:pPr>
    </w:p>
    <w:p w14:paraId="45267B28" w14:textId="43C031FC" w:rsidR="00B56CF6" w:rsidRPr="00B56CF6" w:rsidRDefault="00B56CF6" w:rsidP="00B56CF6">
      <w:pPr>
        <w:pStyle w:val="contentspage"/>
        <w:rPr>
          <w:noProof/>
        </w:rPr>
      </w:pPr>
      <w:r w:rsidRPr="00BB27A5">
        <w:rPr>
          <w:noProof/>
          <w:lang w:eastAsia="en-NZ"/>
        </w:rPr>
        <w:t>Other consultations</w:t>
      </w:r>
      <w:r w:rsidRPr="00B56CF6">
        <w:rPr>
          <w:noProof/>
          <w:webHidden/>
          <w:color w:val="000000" w:themeColor="text1"/>
        </w:rPr>
        <w:tab/>
      </w:r>
      <w:r w:rsidR="00BB27A5">
        <w:rPr>
          <w:noProof/>
          <w:webHidden/>
          <w:color w:val="000000" w:themeColor="text1"/>
        </w:rPr>
        <w:t>25</w:t>
      </w:r>
    </w:p>
    <w:p w14:paraId="0B1C86EB" w14:textId="77777777" w:rsidR="00B56CF6" w:rsidRDefault="00B56CF6" w:rsidP="00B56CF6">
      <w:pPr>
        <w:pStyle w:val="contentspage"/>
        <w:rPr>
          <w:rStyle w:val="Hyperlink"/>
          <w:noProof/>
        </w:rPr>
      </w:pPr>
    </w:p>
    <w:p w14:paraId="585FE8A0" w14:textId="7D09D466" w:rsidR="00B56CF6" w:rsidRDefault="00B56CF6" w:rsidP="00B56CF6">
      <w:pPr>
        <w:pStyle w:val="contentspage"/>
        <w:rPr>
          <w:rStyle w:val="Hyperlink"/>
          <w:noProof/>
        </w:rPr>
      </w:pPr>
    </w:p>
    <w:p w14:paraId="20242EA7" w14:textId="7D2651F9" w:rsidR="00B56CF6" w:rsidRDefault="00BB27A5" w:rsidP="00B56CF6">
      <w:pPr>
        <w:pStyle w:val="contentspage"/>
        <w:rPr>
          <w:noProof/>
          <w:webHidden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28D39381" wp14:editId="4223C6A7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498600" cy="1107440"/>
            <wp:effectExtent l="0" t="0" r="6350" b="0"/>
            <wp:wrapNone/>
            <wp:docPr id="3592836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014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CF6" w:rsidRPr="00BB27A5">
        <w:rPr>
          <w:noProof/>
          <w:lang w:eastAsia="en-NZ"/>
        </w:rPr>
        <w:t>How to tell us what you think</w:t>
      </w:r>
      <w:r w:rsidR="00B56CF6" w:rsidRPr="00B56CF6">
        <w:rPr>
          <w:noProof/>
          <w:webHidden/>
          <w:color w:val="000000" w:themeColor="text1"/>
        </w:rPr>
        <w:tab/>
      </w:r>
      <w:r>
        <w:rPr>
          <w:noProof/>
          <w:webHidden/>
          <w:color w:val="000000" w:themeColor="text1"/>
        </w:rPr>
        <w:t>30</w:t>
      </w:r>
    </w:p>
    <w:p w14:paraId="0596DE19" w14:textId="77777777" w:rsidR="00BB27A5" w:rsidRDefault="00BB27A5" w:rsidP="00B56CF6">
      <w:pPr>
        <w:pStyle w:val="contentspage"/>
        <w:rPr>
          <w:noProof/>
        </w:rPr>
      </w:pPr>
    </w:p>
    <w:p w14:paraId="46458FEF" w14:textId="77777777" w:rsidR="00BB27A5" w:rsidRDefault="00BB27A5" w:rsidP="00B56CF6">
      <w:pPr>
        <w:pStyle w:val="contentspage"/>
        <w:rPr>
          <w:noProof/>
        </w:rPr>
      </w:pPr>
    </w:p>
    <w:p w14:paraId="55CEBB12" w14:textId="6AB026D7" w:rsidR="00BB27A5" w:rsidRPr="00B56CF6" w:rsidRDefault="00BB27A5" w:rsidP="00BB27A5">
      <w:pPr>
        <w:pStyle w:val="contentspage"/>
        <w:rPr>
          <w:noProof/>
        </w:rPr>
      </w:pPr>
      <w:r>
        <w:rPr>
          <w:noProof/>
          <w:lang w:eastAsia="en-NZ"/>
        </w:rPr>
        <w:t>Where to find more information</w:t>
      </w:r>
      <w:r w:rsidRPr="00B56CF6">
        <w:rPr>
          <w:noProof/>
          <w:webHidden/>
          <w:color w:val="000000" w:themeColor="text1"/>
        </w:rPr>
        <w:tab/>
      </w:r>
      <w:r>
        <w:rPr>
          <w:noProof/>
          <w:webHidden/>
          <w:color w:val="000000" w:themeColor="text1"/>
        </w:rPr>
        <w:t>33</w:t>
      </w:r>
    </w:p>
    <w:p w14:paraId="6E4E8845" w14:textId="77777777" w:rsidR="00BB27A5" w:rsidRPr="00B56CF6" w:rsidRDefault="00BB27A5" w:rsidP="00B56CF6">
      <w:pPr>
        <w:pStyle w:val="contentspage"/>
        <w:rPr>
          <w:noProof/>
        </w:rPr>
      </w:pPr>
    </w:p>
    <w:p w14:paraId="02E97553" w14:textId="535F680F" w:rsidR="00B56CF6" w:rsidRPr="00B56CF6" w:rsidRDefault="00B56CF6" w:rsidP="00B56CF6"/>
    <w:p w14:paraId="67B2CD67" w14:textId="4D1A82A2" w:rsidR="00B56CF6" w:rsidRDefault="00B56CF6" w:rsidP="00B56CF6">
      <w:pPr>
        <w:rPr>
          <w:rFonts w:eastAsiaTheme="majorEastAsia"/>
          <w:lang w:val="en-US"/>
        </w:rPr>
      </w:pPr>
      <w:r>
        <w:rPr>
          <w:rFonts w:eastAsiaTheme="majorEastAsia"/>
          <w:lang w:val="en-US"/>
        </w:rPr>
        <w:br w:type="page"/>
      </w:r>
    </w:p>
    <w:p w14:paraId="0EFB65A5" w14:textId="65A22AB4" w:rsidR="00570380" w:rsidRDefault="00E13874" w:rsidP="00570380">
      <w:pPr>
        <w:pStyle w:val="Heading1"/>
        <w:rPr>
          <w:noProof/>
          <w:lang w:val="en-NZ" w:eastAsia="en-NZ"/>
        </w:rPr>
      </w:pPr>
      <w:bookmarkStart w:id="1" w:name="_What_is_this"/>
      <w:bookmarkStart w:id="2" w:name="_Toc161315551"/>
      <w:bookmarkEnd w:id="1"/>
      <w:r>
        <w:rPr>
          <w:noProof/>
          <w:lang w:val="en-NZ" w:eastAsia="en-NZ"/>
        </w:rPr>
        <w:lastRenderedPageBreak/>
        <w:t>What is this document about?</w:t>
      </w:r>
      <w:bookmarkEnd w:id="2"/>
    </w:p>
    <w:p w14:paraId="710E3757" w14:textId="77777777" w:rsidR="00E13874" w:rsidRDefault="00E13874" w:rsidP="00E13874">
      <w:pPr>
        <w:rPr>
          <w:lang w:val="en-NZ" w:eastAsia="en-NZ"/>
        </w:rPr>
      </w:pPr>
    </w:p>
    <w:p w14:paraId="1979B074" w14:textId="2DB22FA6" w:rsidR="00E13874" w:rsidRDefault="00727F19" w:rsidP="00E13874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0" locked="0" layoutInCell="1" allowOverlap="1" wp14:anchorId="7C8A45B2" wp14:editId="3AF545CF">
            <wp:simplePos x="0" y="0"/>
            <wp:positionH relativeFrom="margin">
              <wp:align>left</wp:align>
            </wp:positionH>
            <wp:positionV relativeFrom="paragraph">
              <wp:posOffset>172287</wp:posOffset>
            </wp:positionV>
            <wp:extent cx="1300976" cy="1300976"/>
            <wp:effectExtent l="0" t="0" r="0" b="0"/>
            <wp:wrapNone/>
            <wp:docPr id="573220641" name="Picture 5732206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0641" name="Picture 5732206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50" cy="13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9ABC" w14:textId="71E717BC" w:rsidR="00E13874" w:rsidRDefault="00E13874" w:rsidP="00E13874">
      <w:pPr>
        <w:rPr>
          <w:lang w:val="en-NZ" w:eastAsia="en-NZ"/>
        </w:rPr>
      </w:pPr>
      <w:r>
        <w:rPr>
          <w:lang w:val="en-NZ" w:eastAsia="en-NZ"/>
        </w:rPr>
        <w:t xml:space="preserve">This Easy Read document is a </w:t>
      </w:r>
      <w:r w:rsidRPr="00E13874">
        <w:rPr>
          <w:b/>
          <w:bCs/>
          <w:lang w:val="en-NZ" w:eastAsia="en-NZ"/>
        </w:rPr>
        <w:t>summary</w:t>
      </w:r>
      <w:r>
        <w:rPr>
          <w:lang w:val="en-NZ" w:eastAsia="en-NZ"/>
        </w:rPr>
        <w:t xml:space="preserve"> of the </w:t>
      </w:r>
      <w:r w:rsidR="00ED164E">
        <w:rPr>
          <w:b/>
          <w:bCs/>
          <w:lang w:val="en-NZ" w:eastAsia="en-NZ"/>
        </w:rPr>
        <w:t>3</w:t>
      </w:r>
      <w:r w:rsidR="00172783">
        <w:rPr>
          <w:b/>
          <w:bCs/>
          <w:lang w:val="en-NZ" w:eastAsia="en-NZ"/>
        </w:rPr>
        <w:t xml:space="preserve"> </w:t>
      </w:r>
      <w:r w:rsidRPr="00E13874">
        <w:rPr>
          <w:b/>
          <w:bCs/>
          <w:lang w:val="en-NZ" w:eastAsia="en-NZ"/>
        </w:rPr>
        <w:t xml:space="preserve">Year Plan </w:t>
      </w:r>
      <w:r w:rsidR="00F35A3C">
        <w:rPr>
          <w:b/>
          <w:bCs/>
          <w:lang w:val="en-NZ" w:eastAsia="en-NZ"/>
        </w:rPr>
        <w:br/>
      </w:r>
      <w:r w:rsidRPr="00E13874">
        <w:rPr>
          <w:b/>
          <w:bCs/>
          <w:lang w:val="en-NZ" w:eastAsia="en-NZ"/>
        </w:rPr>
        <w:t xml:space="preserve">2024 </w:t>
      </w:r>
      <w:r w:rsidR="00172783">
        <w:rPr>
          <w:b/>
          <w:bCs/>
          <w:lang w:val="en-NZ" w:eastAsia="en-NZ"/>
        </w:rPr>
        <w:t>to</w:t>
      </w:r>
      <w:r w:rsidRPr="00E13874">
        <w:rPr>
          <w:b/>
          <w:bCs/>
          <w:lang w:val="en-NZ" w:eastAsia="en-NZ"/>
        </w:rPr>
        <w:t xml:space="preserve"> 2027 </w:t>
      </w:r>
      <w:r w:rsidRPr="00E13874">
        <w:rPr>
          <w:lang w:val="en-NZ" w:eastAsia="en-NZ"/>
        </w:rPr>
        <w:t>by</w:t>
      </w:r>
      <w:r w:rsidRPr="00E13874">
        <w:rPr>
          <w:b/>
          <w:bCs/>
          <w:lang w:val="en-NZ" w:eastAsia="en-NZ"/>
        </w:rPr>
        <w:t xml:space="preserve"> </w:t>
      </w:r>
      <w:r w:rsidRPr="00473469">
        <w:rPr>
          <w:lang w:val="en-NZ" w:eastAsia="en-NZ"/>
        </w:rPr>
        <w:t>Napier City Council</w:t>
      </w:r>
      <w:r w:rsidRPr="00E13874">
        <w:rPr>
          <w:b/>
          <w:bCs/>
          <w:lang w:val="en-NZ" w:eastAsia="en-NZ"/>
        </w:rPr>
        <w:t>.</w:t>
      </w:r>
    </w:p>
    <w:p w14:paraId="5CB894BD" w14:textId="6FACCF8A" w:rsidR="00E13874" w:rsidRDefault="00E13874" w:rsidP="00E13874">
      <w:pPr>
        <w:rPr>
          <w:lang w:val="en-NZ" w:eastAsia="en-NZ"/>
        </w:rPr>
      </w:pPr>
    </w:p>
    <w:p w14:paraId="42E74FC8" w14:textId="7562606B" w:rsidR="00E13874" w:rsidRDefault="00E13874" w:rsidP="00E13874">
      <w:pPr>
        <w:rPr>
          <w:lang w:val="en-NZ"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5A19DAC3" wp14:editId="071C40B1">
                <wp:simplePos x="0" y="0"/>
                <wp:positionH relativeFrom="margin">
                  <wp:align>right</wp:align>
                </wp:positionH>
                <wp:positionV relativeFrom="paragraph">
                  <wp:posOffset>226726</wp:posOffset>
                </wp:positionV>
                <wp:extent cx="3567584" cy="1873405"/>
                <wp:effectExtent l="0" t="0" r="0" b="0"/>
                <wp:wrapNone/>
                <wp:docPr id="2004003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584" cy="18734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13FF2" id="Rectangle 1" o:spid="_x0000_s1026" style="position:absolute;margin-left:229.7pt;margin-top:17.85pt;width:280.9pt;height:147.5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139361C2" w14:textId="2E7FF632" w:rsidR="00E13874" w:rsidRDefault="00727F19" w:rsidP="00E13874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1E485E88" wp14:editId="6E83EFA9">
            <wp:simplePos x="0" y="0"/>
            <wp:positionH relativeFrom="margin">
              <wp:align>left</wp:align>
            </wp:positionH>
            <wp:positionV relativeFrom="paragraph">
              <wp:posOffset>9819</wp:posOffset>
            </wp:positionV>
            <wp:extent cx="1367883" cy="1367883"/>
            <wp:effectExtent l="0" t="0" r="0" b="3810"/>
            <wp:wrapNone/>
            <wp:docPr id="535421643" name="Picture 5354216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21643" name="Picture 5354216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83" cy="136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74">
        <w:rPr>
          <w:lang w:val="en-NZ" w:eastAsia="en-NZ"/>
        </w:rPr>
        <w:t xml:space="preserve">A </w:t>
      </w:r>
      <w:r w:rsidR="00E13874" w:rsidRPr="00E13874">
        <w:rPr>
          <w:b/>
          <w:bCs/>
          <w:lang w:val="en-NZ" w:eastAsia="en-NZ"/>
        </w:rPr>
        <w:t>summary</w:t>
      </w:r>
      <w:r w:rsidR="00E13874">
        <w:rPr>
          <w:lang w:val="en-NZ" w:eastAsia="en-NZ"/>
        </w:rPr>
        <w:t xml:space="preserve"> is:</w:t>
      </w:r>
    </w:p>
    <w:p w14:paraId="64ED6A5D" w14:textId="7EF595C7" w:rsidR="00E13874" w:rsidRDefault="00E13874" w:rsidP="00E13874">
      <w:pPr>
        <w:pStyle w:val="ListParagraph"/>
      </w:pPr>
      <w:r>
        <w:t>shorter than the main document</w:t>
      </w:r>
    </w:p>
    <w:p w14:paraId="031655AB" w14:textId="77777777" w:rsidR="00E13874" w:rsidRDefault="00E13874" w:rsidP="00E13874">
      <w:pPr>
        <w:pStyle w:val="ListParagraph"/>
      </w:pPr>
      <w:r>
        <w:t xml:space="preserve">tells you the main ideas. </w:t>
      </w:r>
    </w:p>
    <w:p w14:paraId="06BBB3F3" w14:textId="77777777" w:rsidR="00395D92" w:rsidRDefault="00395D92" w:rsidP="00E13874">
      <w:pPr>
        <w:rPr>
          <w:lang w:val="en-NZ" w:eastAsia="en-NZ"/>
        </w:rPr>
      </w:pPr>
    </w:p>
    <w:p w14:paraId="3184FE63" w14:textId="77777777" w:rsidR="00395D92" w:rsidRDefault="00395D92" w:rsidP="00E13874">
      <w:pPr>
        <w:rPr>
          <w:lang w:val="en-NZ" w:eastAsia="en-NZ"/>
        </w:rPr>
      </w:pPr>
    </w:p>
    <w:p w14:paraId="561FF102" w14:textId="7DD06D6C" w:rsidR="00395D92" w:rsidRDefault="00395D92" w:rsidP="00395D9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6A8BEBA5" wp14:editId="14DC0644">
            <wp:simplePos x="0" y="0"/>
            <wp:positionH relativeFrom="margin">
              <wp:align>left</wp:align>
            </wp:positionH>
            <wp:positionV relativeFrom="paragraph">
              <wp:posOffset>146623</wp:posOffset>
            </wp:positionV>
            <wp:extent cx="1335851" cy="1390185"/>
            <wp:effectExtent l="0" t="0" r="0" b="635"/>
            <wp:wrapNone/>
            <wp:docPr id="92115929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34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34" cy="13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You can find the full Napier City Council 3 Year Plan 2024 to 2027 at this </w:t>
      </w:r>
      <w:r w:rsidRPr="00887FEF">
        <w:rPr>
          <w:b/>
          <w:bCs/>
          <w:lang w:eastAsia="en-NZ"/>
        </w:rPr>
        <w:t>website</w:t>
      </w:r>
      <w:r>
        <w:rPr>
          <w:lang w:eastAsia="en-NZ"/>
        </w:rPr>
        <w:t>:</w:t>
      </w:r>
    </w:p>
    <w:p w14:paraId="226DB9C9" w14:textId="4DFBAADF" w:rsidR="00395D92" w:rsidRDefault="00395D92" w:rsidP="00395D92">
      <w:pPr>
        <w:rPr>
          <w:lang w:eastAsia="en-NZ"/>
        </w:rPr>
      </w:pPr>
    </w:p>
    <w:p w14:paraId="237F5F7B" w14:textId="46B03043" w:rsidR="00395D92" w:rsidRPr="008B674C" w:rsidRDefault="008B674C" w:rsidP="008B674C">
      <w:pPr>
        <w:spacing w:line="240" w:lineRule="auto"/>
        <w:rPr>
          <w:b/>
          <w:bCs/>
          <w:lang w:val="en-NZ" w:eastAsia="en-NZ"/>
        </w:rPr>
      </w:pPr>
      <w:hyperlink r:id="rId21" w:history="1">
        <w:r w:rsidRPr="008B674C">
          <w:rPr>
            <w:rStyle w:val="Hyperlink"/>
            <w:rFonts w:cs="Arial"/>
            <w:b/>
            <w:bCs/>
            <w:color w:val="auto"/>
            <w:u w:val="none"/>
          </w:rPr>
          <w:t>www.sayitnapier.nz</w:t>
        </w:r>
      </w:hyperlink>
      <w:r w:rsidRPr="008B674C">
        <w:rPr>
          <w:b/>
          <w:bCs/>
          <w:lang w:val="en-NZ" w:eastAsia="en-NZ"/>
        </w:rPr>
        <w:t xml:space="preserve"> </w:t>
      </w:r>
      <w:r w:rsidR="00395D92" w:rsidRPr="008B674C">
        <w:rPr>
          <w:b/>
          <w:bCs/>
          <w:lang w:val="en-NZ" w:eastAsia="en-NZ"/>
        </w:rPr>
        <w:br w:type="page"/>
      </w:r>
    </w:p>
    <w:p w14:paraId="332B62DA" w14:textId="0531F440" w:rsidR="00473469" w:rsidRDefault="00395D92" w:rsidP="00E13874">
      <w:pPr>
        <w:rPr>
          <w:lang w:val="en-NZ" w:eastAsia="en-NZ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55872" behindDoc="0" locked="0" layoutInCell="1" allowOverlap="1" wp14:anchorId="26EE517D" wp14:editId="37BA90A5">
            <wp:simplePos x="0" y="0"/>
            <wp:positionH relativeFrom="margin">
              <wp:posOffset>206478</wp:posOffset>
            </wp:positionH>
            <wp:positionV relativeFrom="paragraph">
              <wp:posOffset>-226633</wp:posOffset>
            </wp:positionV>
            <wp:extent cx="1315844" cy="1315844"/>
            <wp:effectExtent l="0" t="0" r="0" b="0"/>
            <wp:wrapNone/>
            <wp:docPr id="94289594" name="Picture 942895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9594" name="Picture 942895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844" cy="131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69">
        <w:rPr>
          <w:lang w:val="en-NZ" w:eastAsia="en-NZ"/>
        </w:rPr>
        <w:t xml:space="preserve">In this document the </w:t>
      </w:r>
      <w:r w:rsidR="00ED164E">
        <w:rPr>
          <w:b/>
          <w:bCs/>
          <w:lang w:val="en-NZ" w:eastAsia="en-NZ"/>
        </w:rPr>
        <w:t>3</w:t>
      </w:r>
      <w:r w:rsidR="00172783">
        <w:rPr>
          <w:b/>
          <w:bCs/>
          <w:lang w:val="en-NZ" w:eastAsia="en-NZ"/>
        </w:rPr>
        <w:t xml:space="preserve"> </w:t>
      </w:r>
      <w:r w:rsidR="00473469" w:rsidRPr="00473469">
        <w:rPr>
          <w:b/>
          <w:bCs/>
          <w:lang w:val="en-NZ" w:eastAsia="en-NZ"/>
        </w:rPr>
        <w:t xml:space="preserve">Year Plan 2024 </w:t>
      </w:r>
      <w:r w:rsidR="00172783">
        <w:rPr>
          <w:b/>
          <w:bCs/>
          <w:lang w:val="en-NZ" w:eastAsia="en-NZ"/>
        </w:rPr>
        <w:t>to</w:t>
      </w:r>
      <w:r w:rsidR="00473469" w:rsidRPr="00473469">
        <w:rPr>
          <w:b/>
          <w:bCs/>
          <w:lang w:val="en-NZ" w:eastAsia="en-NZ"/>
        </w:rPr>
        <w:t xml:space="preserve"> 2027</w:t>
      </w:r>
      <w:r w:rsidR="00473469">
        <w:rPr>
          <w:lang w:val="en-NZ" w:eastAsia="en-NZ"/>
        </w:rPr>
        <w:t xml:space="preserve"> will be called </w:t>
      </w:r>
      <w:r w:rsidR="00473469" w:rsidRPr="00473469">
        <w:rPr>
          <w:lang w:val="en-NZ" w:eastAsia="en-NZ"/>
        </w:rPr>
        <w:t>the</w:t>
      </w:r>
      <w:r w:rsidR="00473469">
        <w:rPr>
          <w:lang w:val="en-NZ" w:eastAsia="en-NZ"/>
        </w:rPr>
        <w:t xml:space="preserve"> </w:t>
      </w:r>
      <w:r w:rsidR="00473469" w:rsidRPr="00473469">
        <w:rPr>
          <w:b/>
          <w:bCs/>
          <w:lang w:val="en-NZ" w:eastAsia="en-NZ"/>
        </w:rPr>
        <w:t>Plan</w:t>
      </w:r>
      <w:r w:rsidR="00473469">
        <w:rPr>
          <w:lang w:val="en-NZ" w:eastAsia="en-NZ"/>
        </w:rPr>
        <w:t xml:space="preserve">. </w:t>
      </w:r>
    </w:p>
    <w:p w14:paraId="081D8303" w14:textId="77777777" w:rsidR="00473469" w:rsidRDefault="00473469" w:rsidP="00E13874">
      <w:pPr>
        <w:rPr>
          <w:lang w:val="en-NZ" w:eastAsia="en-NZ"/>
        </w:rPr>
      </w:pPr>
    </w:p>
    <w:p w14:paraId="48FA2F24" w14:textId="4FF25CD2" w:rsidR="00473469" w:rsidRDefault="00290BD1" w:rsidP="00E13874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25111FD2" wp14:editId="5A1C519F">
            <wp:simplePos x="0" y="0"/>
            <wp:positionH relativeFrom="margin">
              <wp:align>left</wp:align>
            </wp:positionH>
            <wp:positionV relativeFrom="paragraph">
              <wp:posOffset>322255</wp:posOffset>
            </wp:positionV>
            <wp:extent cx="1679292" cy="817756"/>
            <wp:effectExtent l="0" t="0" r="0" b="1905"/>
            <wp:wrapNone/>
            <wp:docPr id="2096497927" name="Picture 20964979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97927" name="Picture 20964979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03" cy="818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6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EF89892" wp14:editId="61EA7C2C">
                <wp:simplePos x="0" y="0"/>
                <wp:positionH relativeFrom="margin">
                  <wp:align>right</wp:align>
                </wp:positionH>
                <wp:positionV relativeFrom="paragraph">
                  <wp:posOffset>307852</wp:posOffset>
                </wp:positionV>
                <wp:extent cx="3522980" cy="735934"/>
                <wp:effectExtent l="0" t="0" r="1270" b="7620"/>
                <wp:wrapNone/>
                <wp:docPr id="19744122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80" cy="7359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173F8" id="Rectangle 1" o:spid="_x0000_s1026" style="position:absolute;margin-left:226.2pt;margin-top:24.25pt;width:277.4pt;height:57.95pt;z-index:-251507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" fillcolor="#ffe599 [1303]" stroked="f" strokeweight="1pt">
                <w10:wrap anchorx="margin"/>
              </v:rect>
            </w:pict>
          </mc:Fallback>
        </mc:AlternateContent>
      </w:r>
    </w:p>
    <w:p w14:paraId="373500E8" w14:textId="2ECB7FCB" w:rsidR="00473469" w:rsidRDefault="00473469" w:rsidP="00E13874">
      <w:pPr>
        <w:rPr>
          <w:lang w:val="en-NZ" w:eastAsia="en-NZ"/>
        </w:rPr>
      </w:pPr>
      <w:r>
        <w:rPr>
          <w:lang w:val="en-NZ" w:eastAsia="en-NZ"/>
        </w:rPr>
        <w:t xml:space="preserve">In this document </w:t>
      </w:r>
      <w:r w:rsidRPr="00473469">
        <w:rPr>
          <w:b/>
          <w:bCs/>
          <w:lang w:val="en-NZ" w:eastAsia="en-NZ"/>
        </w:rPr>
        <w:t>we / our</w:t>
      </w:r>
      <w:r>
        <w:rPr>
          <w:lang w:val="en-NZ" w:eastAsia="en-NZ"/>
        </w:rPr>
        <w:t xml:space="preserve"> means Napier City Council. </w:t>
      </w:r>
    </w:p>
    <w:p w14:paraId="37E85CE9" w14:textId="77777777" w:rsidR="00F43CFD" w:rsidRDefault="00F43CFD" w:rsidP="00E13874">
      <w:pPr>
        <w:rPr>
          <w:lang w:val="en-NZ" w:eastAsia="en-NZ"/>
        </w:rPr>
      </w:pPr>
    </w:p>
    <w:p w14:paraId="259AD17E" w14:textId="3DDBA536" w:rsidR="00F43CFD" w:rsidRDefault="00F43CFD" w:rsidP="00395D92">
      <w:pPr>
        <w:spacing w:line="240" w:lineRule="auto"/>
        <w:rPr>
          <w:lang w:val="en-NZ" w:eastAsia="en-NZ"/>
        </w:rPr>
      </w:pPr>
    </w:p>
    <w:p w14:paraId="11C32A6F" w14:textId="684120F9" w:rsidR="00473469" w:rsidRDefault="00727F19" w:rsidP="00E13874">
      <w:pPr>
        <w:rPr>
          <w:lang w:val="en-NZ"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74D49B7E" wp14:editId="25B95559">
            <wp:simplePos x="0" y="0"/>
            <wp:positionH relativeFrom="margin">
              <wp:align>left</wp:align>
            </wp:positionH>
            <wp:positionV relativeFrom="paragraph">
              <wp:posOffset>7388</wp:posOffset>
            </wp:positionV>
            <wp:extent cx="1479395" cy="1479395"/>
            <wp:effectExtent l="0" t="0" r="6985" b="0"/>
            <wp:wrapNone/>
            <wp:docPr id="566487992" name="Picture 5664879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87992" name="Picture 5664879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395" cy="14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69">
        <w:rPr>
          <w:lang w:val="en-NZ" w:eastAsia="en-NZ"/>
        </w:rPr>
        <w:t>This document will tell you:</w:t>
      </w:r>
    </w:p>
    <w:p w14:paraId="30EFE246" w14:textId="6A4D2462" w:rsidR="00473469" w:rsidRDefault="00473469" w:rsidP="00473469">
      <w:pPr>
        <w:pStyle w:val="ListParagraph"/>
        <w:rPr>
          <w:lang w:eastAsia="en-NZ"/>
        </w:rPr>
      </w:pPr>
      <w:r>
        <w:rPr>
          <w:lang w:eastAsia="en-NZ"/>
        </w:rPr>
        <w:t>what are some of the changes to the Plan we want to make</w:t>
      </w:r>
    </w:p>
    <w:p w14:paraId="24F5A9E2" w14:textId="3DA16B49" w:rsidR="004D5B64" w:rsidRPr="00172783" w:rsidRDefault="00727F19" w:rsidP="004D5B64">
      <w:pPr>
        <w:pStyle w:val="ListParagraph"/>
        <w:numPr>
          <w:ilvl w:val="0"/>
          <w:numId w:val="0"/>
        </w:numPr>
        <w:ind w:left="4167"/>
        <w:rPr>
          <w:b/>
          <w:bCs/>
          <w:lang w:eastAsia="en-NZ"/>
        </w:rPr>
      </w:pPr>
      <w:r w:rsidRPr="00172783">
        <w:rPr>
          <w:b/>
          <w:bCs/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32E6BE5F" wp14:editId="520C0AA7">
            <wp:simplePos x="0" y="0"/>
            <wp:positionH relativeFrom="margin">
              <wp:align>left</wp:align>
            </wp:positionH>
            <wp:positionV relativeFrom="paragraph">
              <wp:posOffset>384701</wp:posOffset>
            </wp:positionV>
            <wp:extent cx="1256371" cy="1256371"/>
            <wp:effectExtent l="0" t="0" r="1270" b="1270"/>
            <wp:wrapNone/>
            <wp:docPr id="328295474" name="Picture 328295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95474" name="Picture 3282954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25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B64" w:rsidRPr="00172783">
        <w:rPr>
          <w:b/>
          <w:bCs/>
          <w:lang w:eastAsia="en-NZ"/>
        </w:rPr>
        <w:t>and</w:t>
      </w:r>
    </w:p>
    <w:p w14:paraId="2E3A5E02" w14:textId="32C4A958" w:rsidR="00473469" w:rsidRDefault="00473469" w:rsidP="00473469">
      <w:pPr>
        <w:pStyle w:val="ListParagraph"/>
        <w:rPr>
          <w:lang w:eastAsia="en-NZ"/>
        </w:rPr>
      </w:pPr>
      <w:r>
        <w:rPr>
          <w:lang w:eastAsia="en-NZ"/>
        </w:rPr>
        <w:t xml:space="preserve">how you can </w:t>
      </w:r>
      <w:r w:rsidR="004D5B64">
        <w:rPr>
          <w:lang w:eastAsia="en-NZ"/>
        </w:rPr>
        <w:t>tell us what you think about this</w:t>
      </w:r>
      <w:r>
        <w:rPr>
          <w:lang w:eastAsia="en-NZ"/>
        </w:rPr>
        <w:t>.</w:t>
      </w:r>
    </w:p>
    <w:p w14:paraId="5D330453" w14:textId="10D95357" w:rsidR="004D5B64" w:rsidRDefault="004D5B64" w:rsidP="004D5B64">
      <w:pPr>
        <w:rPr>
          <w:lang w:eastAsia="en-NZ"/>
        </w:rPr>
      </w:pPr>
    </w:p>
    <w:p w14:paraId="56F89270" w14:textId="3C623EB6" w:rsidR="005E61E1" w:rsidRDefault="00672810" w:rsidP="004D5B64">
      <w:pPr>
        <w:rPr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200CA117" wp14:editId="42C012CE">
                <wp:simplePos x="0" y="0"/>
                <wp:positionH relativeFrom="margin">
                  <wp:posOffset>2166763</wp:posOffset>
                </wp:positionH>
                <wp:positionV relativeFrom="paragraph">
                  <wp:posOffset>261620</wp:posOffset>
                </wp:positionV>
                <wp:extent cx="3522980" cy="1150579"/>
                <wp:effectExtent l="0" t="0" r="1270" b="0"/>
                <wp:wrapNone/>
                <wp:docPr id="7517041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80" cy="11505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A71F0" id="Rectangle 1" o:spid="_x0000_s1026" style="position:absolute;margin-left:170.6pt;margin-top:20.6pt;width:277.4pt;height:90.6pt;z-index:-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" fillcolor="#ffe599 [1303]" stroked="f" strokeweight="1pt">
                <w10:wrap anchorx="margin"/>
              </v:rect>
            </w:pict>
          </mc:Fallback>
        </mc:AlternateContent>
      </w:r>
    </w:p>
    <w:p w14:paraId="194C8188" w14:textId="27A21346" w:rsidR="005E61E1" w:rsidRDefault="00727F19" w:rsidP="004D5B64">
      <w:p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16806444" wp14:editId="330181E9">
            <wp:simplePos x="0" y="0"/>
            <wp:positionH relativeFrom="margin">
              <wp:align>left</wp:align>
            </wp:positionH>
            <wp:positionV relativeFrom="paragraph">
              <wp:posOffset>104264</wp:posOffset>
            </wp:positionV>
            <wp:extent cx="1793240" cy="958850"/>
            <wp:effectExtent l="0" t="0" r="0" b="0"/>
            <wp:wrapNone/>
            <wp:docPr id="800669367" name="Picture 8006693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69367" name="Picture 8006693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1">
        <w:rPr>
          <w:lang w:eastAsia="en-NZ"/>
        </w:rPr>
        <w:t xml:space="preserve">Information on how you can tell us what you think about the Plan is on </w:t>
      </w:r>
      <w:r w:rsidR="005E61E1" w:rsidRPr="005E61E1">
        <w:rPr>
          <w:b/>
          <w:bCs/>
          <w:lang w:eastAsia="en-NZ"/>
        </w:rPr>
        <w:t>pages</w:t>
      </w:r>
      <w:r w:rsidR="00D70349">
        <w:rPr>
          <w:b/>
          <w:bCs/>
          <w:lang w:eastAsia="en-NZ"/>
        </w:rPr>
        <w:t xml:space="preserve"> </w:t>
      </w:r>
      <w:r w:rsidR="00F43CFD">
        <w:rPr>
          <w:b/>
          <w:bCs/>
          <w:lang w:eastAsia="en-NZ"/>
        </w:rPr>
        <w:t>3</w:t>
      </w:r>
      <w:r w:rsidR="00FC235F">
        <w:rPr>
          <w:b/>
          <w:bCs/>
          <w:lang w:eastAsia="en-NZ"/>
        </w:rPr>
        <w:t>0</w:t>
      </w:r>
      <w:r w:rsidR="005E61E1" w:rsidRPr="005E61E1">
        <w:rPr>
          <w:b/>
          <w:bCs/>
          <w:lang w:eastAsia="en-NZ"/>
        </w:rPr>
        <w:t xml:space="preserve"> to</w:t>
      </w:r>
      <w:r w:rsidR="005E61E1" w:rsidRPr="00D70349">
        <w:rPr>
          <w:b/>
          <w:bCs/>
          <w:lang w:eastAsia="en-NZ"/>
        </w:rPr>
        <w:t xml:space="preserve"> </w:t>
      </w:r>
      <w:r w:rsidR="00D70349" w:rsidRPr="00D70349">
        <w:rPr>
          <w:b/>
          <w:bCs/>
          <w:lang w:eastAsia="en-NZ"/>
        </w:rPr>
        <w:t>3</w:t>
      </w:r>
      <w:r w:rsidR="00FC235F">
        <w:rPr>
          <w:b/>
          <w:bCs/>
          <w:lang w:eastAsia="en-NZ"/>
        </w:rPr>
        <w:t>2</w:t>
      </w:r>
      <w:r w:rsidR="005E61E1">
        <w:rPr>
          <w:lang w:eastAsia="en-NZ"/>
        </w:rPr>
        <w:t>.</w:t>
      </w:r>
    </w:p>
    <w:p w14:paraId="0BF831D0" w14:textId="41ABD2EB" w:rsidR="005E61E1" w:rsidRDefault="005E61E1" w:rsidP="004D5B64">
      <w:pPr>
        <w:rPr>
          <w:lang w:eastAsia="en-NZ"/>
        </w:rPr>
      </w:pPr>
    </w:p>
    <w:p w14:paraId="15FC9DB3" w14:textId="42021516" w:rsidR="004D5B64" w:rsidRDefault="00172783" w:rsidP="004D5B64">
      <w:pPr>
        <w:rPr>
          <w:lang w:eastAsia="en-NZ"/>
        </w:rPr>
      </w:pPr>
      <w:r w:rsidRPr="00172783">
        <w:rPr>
          <w:noProof/>
          <w:lang w:eastAsia="en-NZ"/>
        </w:rPr>
        <w:drawing>
          <wp:anchor distT="0" distB="0" distL="114300" distR="114300" simplePos="0" relativeHeight="252171264" behindDoc="0" locked="0" layoutInCell="1" allowOverlap="1" wp14:anchorId="6FEB6AD0" wp14:editId="42B091C5">
            <wp:simplePos x="0" y="0"/>
            <wp:positionH relativeFrom="column">
              <wp:posOffset>-152400</wp:posOffset>
            </wp:positionH>
            <wp:positionV relativeFrom="paragraph">
              <wp:posOffset>201295</wp:posOffset>
            </wp:positionV>
            <wp:extent cx="906780" cy="906780"/>
            <wp:effectExtent l="0" t="0" r="7620" b="7620"/>
            <wp:wrapNone/>
            <wp:docPr id="1755036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365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7A2385DE" wp14:editId="0AD5127A">
                <wp:simplePos x="0" y="0"/>
                <wp:positionH relativeFrom="margin">
                  <wp:posOffset>2164080</wp:posOffset>
                </wp:positionH>
                <wp:positionV relativeFrom="paragraph">
                  <wp:posOffset>178436</wp:posOffset>
                </wp:positionV>
                <wp:extent cx="3522980" cy="952500"/>
                <wp:effectExtent l="0" t="0" r="1270" b="0"/>
                <wp:wrapNone/>
                <wp:docPr id="11096685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80" cy="952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16B12" id="Rectangle 1" o:spid="_x0000_s1026" style="position:absolute;margin-left:170.4pt;margin-top:14.05pt;width:277.4pt;height:75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68160" behindDoc="0" locked="0" layoutInCell="1" allowOverlap="1" wp14:anchorId="288DAB83" wp14:editId="5BE187EE">
            <wp:simplePos x="0" y="0"/>
            <wp:positionH relativeFrom="column">
              <wp:posOffset>849537</wp:posOffset>
            </wp:positionH>
            <wp:positionV relativeFrom="paragraph">
              <wp:posOffset>176205</wp:posOffset>
            </wp:positionV>
            <wp:extent cx="943610" cy="943610"/>
            <wp:effectExtent l="0" t="0" r="8890" b="8890"/>
            <wp:wrapNone/>
            <wp:docPr id="103094574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45745" name="Picture 10309457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2BD58" w14:textId="77F435FE" w:rsidR="004D5B64" w:rsidRDefault="00D70349" w:rsidP="004D5B64">
      <w:pPr>
        <w:rPr>
          <w:lang w:eastAsia="en-NZ"/>
        </w:rPr>
      </w:pPr>
      <w:r>
        <w:rPr>
          <w:lang w:eastAsia="en-NZ"/>
        </w:rPr>
        <w:t>You can t</w:t>
      </w:r>
      <w:r w:rsidR="004D5B64">
        <w:rPr>
          <w:lang w:eastAsia="en-NZ"/>
        </w:rPr>
        <w:t xml:space="preserve">ell us what you think by </w:t>
      </w:r>
      <w:r w:rsidR="004D5B64">
        <w:rPr>
          <w:lang w:eastAsia="en-NZ"/>
        </w:rPr>
        <w:br/>
      </w:r>
      <w:r w:rsidR="004D5B64" w:rsidRPr="00172783">
        <w:rPr>
          <w:b/>
          <w:bCs/>
          <w:lang w:eastAsia="en-NZ"/>
        </w:rPr>
        <w:t>26 April 2024</w:t>
      </w:r>
      <w:r w:rsidR="004D5B64">
        <w:rPr>
          <w:lang w:eastAsia="en-NZ"/>
        </w:rPr>
        <w:t>.</w:t>
      </w:r>
    </w:p>
    <w:p w14:paraId="11233567" w14:textId="770FBEBF" w:rsidR="0021716D" w:rsidRDefault="0021716D" w:rsidP="0021716D">
      <w:pPr>
        <w:pStyle w:val="Heading1"/>
        <w:rPr>
          <w:lang w:eastAsia="en-NZ"/>
        </w:rPr>
      </w:pPr>
      <w:bookmarkStart w:id="3" w:name="_A_message_from"/>
      <w:bookmarkStart w:id="4" w:name="_Toc161315552"/>
      <w:bookmarkEnd w:id="3"/>
      <w:r>
        <w:rPr>
          <w:lang w:eastAsia="en-NZ"/>
        </w:rPr>
        <w:lastRenderedPageBreak/>
        <w:t>A message from mayor Kirsten Wise</w:t>
      </w:r>
      <w:bookmarkEnd w:id="4"/>
    </w:p>
    <w:p w14:paraId="01F1B574" w14:textId="77777777" w:rsidR="0021716D" w:rsidRDefault="0021716D" w:rsidP="0021716D">
      <w:pPr>
        <w:rPr>
          <w:lang w:eastAsia="en-NZ"/>
        </w:rPr>
      </w:pPr>
    </w:p>
    <w:p w14:paraId="474582EC" w14:textId="53BC1928" w:rsidR="0021716D" w:rsidRDefault="0021716D" w:rsidP="0021716D">
      <w:pPr>
        <w:rPr>
          <w:lang w:eastAsia="en-NZ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CE30CFB" wp14:editId="7BAA94D3">
                <wp:simplePos x="0" y="0"/>
                <wp:positionH relativeFrom="margin">
                  <wp:posOffset>2168013</wp:posOffset>
                </wp:positionH>
                <wp:positionV relativeFrom="paragraph">
                  <wp:posOffset>236979</wp:posOffset>
                </wp:positionV>
                <wp:extent cx="3626424" cy="5102942"/>
                <wp:effectExtent l="0" t="0" r="0" b="2540"/>
                <wp:wrapNone/>
                <wp:docPr id="6306566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424" cy="51029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2300B" id="Rectangle 1" o:spid="_x0000_s1026" style="position:absolute;margin-left:170.7pt;margin-top:18.65pt;width:285.55pt;height:401.8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" fillcolor="#f7caac [1301]" stroked="f" strokeweight="1pt">
                <w10:wrap anchorx="margin"/>
              </v:rect>
            </w:pict>
          </mc:Fallback>
        </mc:AlternateContent>
      </w:r>
    </w:p>
    <w:p w14:paraId="68BFA1AD" w14:textId="7D41BD8C" w:rsidR="0021716D" w:rsidRDefault="00290BD1" w:rsidP="0021716D">
      <w:p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19008" behindDoc="0" locked="0" layoutInCell="1" allowOverlap="1" wp14:anchorId="5CE82F5D" wp14:editId="0B741B0E">
            <wp:simplePos x="0" y="0"/>
            <wp:positionH relativeFrom="margin">
              <wp:align>left</wp:align>
            </wp:positionH>
            <wp:positionV relativeFrom="paragraph">
              <wp:posOffset>7976</wp:posOffset>
            </wp:positionV>
            <wp:extent cx="1449659" cy="1449659"/>
            <wp:effectExtent l="0" t="0" r="0" b="0"/>
            <wp:wrapNone/>
            <wp:docPr id="342732249" name="Picture 342732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32249" name="Picture 342732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765" cy="14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6D">
        <w:rPr>
          <w:lang w:eastAsia="en-NZ"/>
        </w:rPr>
        <w:t xml:space="preserve">Napier City Council </w:t>
      </w:r>
      <w:r w:rsidR="00672810">
        <w:rPr>
          <w:lang w:eastAsia="en-NZ"/>
        </w:rPr>
        <w:t>M</w:t>
      </w:r>
      <w:r w:rsidR="0021716D">
        <w:rPr>
          <w:lang w:eastAsia="en-NZ"/>
        </w:rPr>
        <w:t>ayor Kirsten Wise says:</w:t>
      </w:r>
      <w:r w:rsidR="0021716D" w:rsidRPr="0021716D">
        <w:rPr>
          <w:noProof/>
          <w:lang w:val="en-NZ" w:eastAsia="en-NZ"/>
        </w:rPr>
        <w:t xml:space="preserve"> </w:t>
      </w:r>
    </w:p>
    <w:p w14:paraId="47983680" w14:textId="5EAD6783" w:rsidR="0021716D" w:rsidRDefault="0021716D" w:rsidP="0021716D">
      <w:pPr>
        <w:rPr>
          <w:lang w:eastAsia="en-NZ"/>
        </w:rPr>
      </w:pPr>
    </w:p>
    <w:p w14:paraId="4D01E62C" w14:textId="5D5E0E8B" w:rsidR="0021716D" w:rsidRDefault="00290BD1" w:rsidP="0021716D">
      <w:p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823104" behindDoc="0" locked="0" layoutInCell="1" allowOverlap="1" wp14:anchorId="1934EF12" wp14:editId="003E96D8">
            <wp:simplePos x="0" y="0"/>
            <wp:positionH relativeFrom="margin">
              <wp:align>left</wp:align>
            </wp:positionH>
            <wp:positionV relativeFrom="paragraph">
              <wp:posOffset>709398</wp:posOffset>
            </wp:positionV>
            <wp:extent cx="1367883" cy="1367883"/>
            <wp:effectExtent l="0" t="0" r="3810" b="3810"/>
            <wp:wrapNone/>
            <wp:docPr id="552345235" name="Picture 552345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45235" name="Picture 552345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83" cy="136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6D">
        <w:rPr>
          <w:lang w:eastAsia="en-NZ"/>
        </w:rPr>
        <w:t xml:space="preserve">Our </w:t>
      </w:r>
      <w:r w:rsidR="00ED164E">
        <w:rPr>
          <w:lang w:eastAsia="en-NZ"/>
        </w:rPr>
        <w:t>3</w:t>
      </w:r>
      <w:r w:rsidR="00172783">
        <w:rPr>
          <w:lang w:eastAsia="en-NZ"/>
        </w:rPr>
        <w:t xml:space="preserve"> </w:t>
      </w:r>
      <w:r w:rsidR="0021716D">
        <w:rPr>
          <w:lang w:eastAsia="en-NZ"/>
        </w:rPr>
        <w:t>Year Plan sets out our programme that will help our community recover from the impacts of the cyclone and puts us on firm foundations for the years ahead.</w:t>
      </w:r>
    </w:p>
    <w:p w14:paraId="73280C12" w14:textId="77777777" w:rsidR="00672810" w:rsidRDefault="00672810" w:rsidP="0021716D">
      <w:pPr>
        <w:rPr>
          <w:noProof/>
          <w:lang w:val="en-NZ" w:eastAsia="en-NZ"/>
        </w:rPr>
      </w:pPr>
    </w:p>
    <w:p w14:paraId="4B201565" w14:textId="15CBA8ED" w:rsidR="0021716D" w:rsidRDefault="00672810" w:rsidP="0021716D">
      <w:pPr>
        <w:rPr>
          <w:noProof/>
          <w:lang w:val="en-NZ"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65120" behindDoc="0" locked="0" layoutInCell="1" allowOverlap="1" wp14:anchorId="51450CB1" wp14:editId="5D9E41A0">
            <wp:simplePos x="0" y="0"/>
            <wp:positionH relativeFrom="margin">
              <wp:posOffset>-75708</wp:posOffset>
            </wp:positionH>
            <wp:positionV relativeFrom="paragraph">
              <wp:posOffset>348615</wp:posOffset>
            </wp:positionV>
            <wp:extent cx="1836275" cy="1224116"/>
            <wp:effectExtent l="0" t="0" r="0" b="0"/>
            <wp:wrapNone/>
            <wp:docPr id="412903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03846" name="Picture 4129038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75" cy="122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0F79" w14:textId="58FA4F93" w:rsidR="0021716D" w:rsidRDefault="00290BD1" w:rsidP="0021716D">
      <w:pPr>
        <w:rPr>
          <w:lang w:eastAsia="en-NZ"/>
        </w:rPr>
      </w:pPr>
      <w:r>
        <w:rPr>
          <w:lang w:eastAsia="en-NZ"/>
        </w:rPr>
        <w:t>Looking at this draft plan there is an ongoing balancing act required to deliver the best service to our community.</w:t>
      </w:r>
    </w:p>
    <w:p w14:paraId="32854CFB" w14:textId="77777777" w:rsidR="00672810" w:rsidRDefault="00672810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bookmarkStart w:id="5" w:name="_How_are_we"/>
      <w:bookmarkStart w:id="6" w:name="_Toc161315553"/>
      <w:bookmarkEnd w:id="5"/>
      <w:r>
        <w:rPr>
          <w:lang w:eastAsia="en-NZ"/>
        </w:rPr>
        <w:br w:type="page"/>
      </w:r>
    </w:p>
    <w:p w14:paraId="302BB31D" w14:textId="6264079F" w:rsidR="00290BD1" w:rsidRDefault="00290BD1" w:rsidP="00290BD1">
      <w:pPr>
        <w:pStyle w:val="Heading1"/>
        <w:rPr>
          <w:lang w:eastAsia="en-NZ"/>
        </w:rPr>
      </w:pPr>
      <w:r>
        <w:rPr>
          <w:lang w:eastAsia="en-NZ"/>
        </w:rPr>
        <w:lastRenderedPageBreak/>
        <w:t>How are we going to pay for the changes?</w:t>
      </w:r>
      <w:bookmarkEnd w:id="6"/>
    </w:p>
    <w:p w14:paraId="2D7F531A" w14:textId="0D2E8D47" w:rsidR="00290BD1" w:rsidRPr="00672810" w:rsidRDefault="00ED164E" w:rsidP="00290BD1">
      <w:pPr>
        <w:rPr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48F6180C" wp14:editId="41178D17">
            <wp:simplePos x="0" y="0"/>
            <wp:positionH relativeFrom="margin">
              <wp:align>left</wp:align>
            </wp:positionH>
            <wp:positionV relativeFrom="paragraph">
              <wp:posOffset>352363</wp:posOffset>
            </wp:positionV>
            <wp:extent cx="1411940" cy="1371600"/>
            <wp:effectExtent l="0" t="0" r="0" b="0"/>
            <wp:wrapNone/>
            <wp:docPr id="133270761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184" cy="137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1EFE2" w14:textId="0798D4F6" w:rsidR="00290BD1" w:rsidRPr="00672810" w:rsidRDefault="00290BD1" w:rsidP="00290BD1">
      <w:pPr>
        <w:rPr>
          <w:szCs w:val="32"/>
          <w:lang w:eastAsia="en-NZ"/>
        </w:rPr>
      </w:pPr>
    </w:p>
    <w:p w14:paraId="076EE6C9" w14:textId="2AA0F254" w:rsidR="00ED164E" w:rsidRPr="00672810" w:rsidRDefault="00ED164E" w:rsidP="00290BD1">
      <w:pPr>
        <w:rPr>
          <w:szCs w:val="32"/>
          <w:lang w:eastAsia="en-NZ"/>
        </w:rPr>
      </w:pPr>
      <w:r w:rsidRPr="00672810">
        <w:rPr>
          <w:szCs w:val="32"/>
          <w:lang w:eastAsia="en-NZ"/>
        </w:rPr>
        <w:t xml:space="preserve">We are suggesting people pay </w:t>
      </w:r>
      <w:r w:rsidR="00702EFF" w:rsidRPr="00672810">
        <w:rPr>
          <w:szCs w:val="32"/>
          <w:lang w:eastAsia="en-NZ"/>
        </w:rPr>
        <w:t>more</w:t>
      </w:r>
      <w:r w:rsidRPr="00672810">
        <w:rPr>
          <w:szCs w:val="32"/>
          <w:lang w:eastAsia="en-NZ"/>
        </w:rPr>
        <w:t xml:space="preserve"> </w:t>
      </w:r>
      <w:r w:rsidRPr="00672810">
        <w:rPr>
          <w:b/>
          <w:bCs/>
          <w:szCs w:val="32"/>
          <w:lang w:eastAsia="en-NZ"/>
        </w:rPr>
        <w:t>rates</w:t>
      </w:r>
      <w:r w:rsidRPr="00672810">
        <w:rPr>
          <w:szCs w:val="32"/>
          <w:lang w:eastAsia="en-NZ"/>
        </w:rPr>
        <w:t>.</w:t>
      </w:r>
    </w:p>
    <w:p w14:paraId="50059DCD" w14:textId="3B288A05" w:rsidR="00ED164E" w:rsidRPr="00672810" w:rsidRDefault="00ED164E" w:rsidP="00ED164E">
      <w:pPr>
        <w:rPr>
          <w:noProof/>
          <w:szCs w:val="32"/>
        </w:rPr>
      </w:pPr>
    </w:p>
    <w:p w14:paraId="028399BE" w14:textId="7A8EB51F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DA0DE8F" wp14:editId="7C2D9D21">
                <wp:simplePos x="0" y="0"/>
                <wp:positionH relativeFrom="margin">
                  <wp:align>right</wp:align>
                </wp:positionH>
                <wp:positionV relativeFrom="paragraph">
                  <wp:posOffset>250144</wp:posOffset>
                </wp:positionV>
                <wp:extent cx="3555582" cy="2646556"/>
                <wp:effectExtent l="0" t="0" r="6985" b="1905"/>
                <wp:wrapNone/>
                <wp:docPr id="2067296160" name="Rectangle 2067296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6465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6BCF" id="Rectangle 2067296160" o:spid="_x0000_s1026" style="position:absolute;margin-left:228.75pt;margin-top:19.7pt;width:279.95pt;height:208.4pt;z-index:-251489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" fillcolor="#bdd6ee [1304]" stroked="f" strokeweight="1pt">
                <w10:wrap anchorx="margin"/>
              </v:rect>
            </w:pict>
          </mc:Fallback>
        </mc:AlternateContent>
      </w:r>
    </w:p>
    <w:p w14:paraId="1D22920A" w14:textId="3467A108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w:drawing>
          <wp:anchor distT="0" distB="0" distL="114300" distR="114300" simplePos="0" relativeHeight="251828224" behindDoc="0" locked="0" layoutInCell="1" allowOverlap="1" wp14:anchorId="0523E0CA" wp14:editId="7CF1F1D3">
            <wp:simplePos x="0" y="0"/>
            <wp:positionH relativeFrom="margin">
              <wp:align>left</wp:align>
            </wp:positionH>
            <wp:positionV relativeFrom="paragraph">
              <wp:posOffset>49220</wp:posOffset>
            </wp:positionV>
            <wp:extent cx="1613140" cy="661639"/>
            <wp:effectExtent l="0" t="0" r="6350" b="5715"/>
            <wp:wrapNone/>
            <wp:docPr id="29986066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066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40" cy="6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810">
        <w:rPr>
          <w:b/>
          <w:bCs/>
          <w:noProof/>
          <w:szCs w:val="32"/>
        </w:rPr>
        <w:t xml:space="preserve">Rates </w:t>
      </w:r>
      <w:r w:rsidRPr="00672810">
        <w:rPr>
          <w:noProof/>
          <w:szCs w:val="32"/>
        </w:rPr>
        <w:t xml:space="preserve">is the money you pay to </w:t>
      </w:r>
      <w:r w:rsidR="00611101" w:rsidRPr="00672810">
        <w:rPr>
          <w:noProof/>
          <w:szCs w:val="32"/>
        </w:rPr>
        <w:t>your</w:t>
      </w:r>
      <w:r w:rsidRPr="00672810">
        <w:rPr>
          <w:noProof/>
          <w:szCs w:val="32"/>
        </w:rPr>
        <w:t xml:space="preserve"> Council if you own your home.</w:t>
      </w:r>
    </w:p>
    <w:p w14:paraId="5E24B391" w14:textId="30D5608F" w:rsidR="00ED164E" w:rsidRPr="00672810" w:rsidRDefault="00ED164E" w:rsidP="00ED164E">
      <w:pPr>
        <w:rPr>
          <w:noProof/>
          <w:szCs w:val="32"/>
        </w:rPr>
      </w:pPr>
    </w:p>
    <w:p w14:paraId="2BED029B" w14:textId="6D7472B9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w:drawing>
          <wp:anchor distT="0" distB="0" distL="114300" distR="114300" simplePos="0" relativeHeight="251835392" behindDoc="0" locked="0" layoutInCell="1" allowOverlap="1" wp14:anchorId="369776E9" wp14:editId="3F8C8066">
            <wp:simplePos x="0" y="0"/>
            <wp:positionH relativeFrom="margin">
              <wp:align>left</wp:align>
            </wp:positionH>
            <wp:positionV relativeFrom="paragraph">
              <wp:posOffset>106324</wp:posOffset>
            </wp:positionV>
            <wp:extent cx="1748118" cy="1399728"/>
            <wp:effectExtent l="0" t="0" r="5080" b="0"/>
            <wp:wrapNone/>
            <wp:docPr id="10487542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542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18" cy="13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D25FF" w14:textId="7EE8795E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w:t>The amount of rates you pay is worked out based on what your property is worth.</w:t>
      </w:r>
    </w:p>
    <w:p w14:paraId="07114C6A" w14:textId="0F6625B8" w:rsidR="00ED164E" w:rsidRPr="00672810" w:rsidRDefault="00ED164E" w:rsidP="00ED164E">
      <w:pPr>
        <w:rPr>
          <w:noProof/>
          <w:szCs w:val="32"/>
        </w:rPr>
      </w:pPr>
    </w:p>
    <w:p w14:paraId="270815AD" w14:textId="65B14704" w:rsidR="00672810" w:rsidRPr="00672810" w:rsidRDefault="00672810" w:rsidP="00ED164E">
      <w:pPr>
        <w:rPr>
          <w:noProof/>
          <w:szCs w:val="32"/>
        </w:rPr>
      </w:pPr>
      <w:r w:rsidRPr="00672810">
        <w:rPr>
          <w:noProof/>
          <w:szCs w:val="32"/>
        </w:rPr>
        <w:drawing>
          <wp:anchor distT="0" distB="0" distL="114300" distR="114300" simplePos="0" relativeHeight="251829248" behindDoc="0" locked="0" layoutInCell="1" allowOverlap="1" wp14:anchorId="1C67AA8E" wp14:editId="68D71706">
            <wp:simplePos x="0" y="0"/>
            <wp:positionH relativeFrom="margin">
              <wp:posOffset>102870</wp:posOffset>
            </wp:positionH>
            <wp:positionV relativeFrom="paragraph">
              <wp:posOffset>363486</wp:posOffset>
            </wp:positionV>
            <wp:extent cx="1300480" cy="1300480"/>
            <wp:effectExtent l="0" t="0" r="0" b="0"/>
            <wp:wrapThrough wrapText="bothSides">
              <wp:wrapPolygon edited="0">
                <wp:start x="12340" y="0"/>
                <wp:lineTo x="10758" y="1582"/>
                <wp:lineTo x="11391" y="5063"/>
                <wp:lineTo x="1582" y="6961"/>
                <wp:lineTo x="0" y="7594"/>
                <wp:lineTo x="0" y="11707"/>
                <wp:lineTo x="5379" y="15188"/>
                <wp:lineTo x="7910" y="15188"/>
                <wp:lineTo x="8227" y="21199"/>
                <wp:lineTo x="19934" y="21199"/>
                <wp:lineTo x="19301" y="9176"/>
                <wp:lineTo x="18035" y="7277"/>
                <wp:lineTo x="15504" y="5063"/>
                <wp:lineTo x="15820" y="3797"/>
                <wp:lineTo x="14871" y="633"/>
                <wp:lineTo x="13922" y="0"/>
                <wp:lineTo x="12340" y="0"/>
              </wp:wrapPolygon>
            </wp:wrapThrough>
            <wp:docPr id="16631293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93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810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4AFF1A5C" wp14:editId="0C26A91E">
                <wp:simplePos x="0" y="0"/>
                <wp:positionH relativeFrom="margin">
                  <wp:align>right</wp:align>
                </wp:positionH>
                <wp:positionV relativeFrom="paragraph">
                  <wp:posOffset>234664</wp:posOffset>
                </wp:positionV>
                <wp:extent cx="3555582" cy="2964426"/>
                <wp:effectExtent l="0" t="0" r="6985" b="7620"/>
                <wp:wrapNone/>
                <wp:docPr id="1820478701" name="Rectangle 1820478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9644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2D738" id="Rectangle 1820478701" o:spid="_x0000_s1026" style="position:absolute;margin-left:228.75pt;margin-top:18.5pt;width:279.95pt;height:233.4pt;z-index:-251479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47F246D5" w14:textId="4B4308B1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w:t xml:space="preserve">Councils use the money from rates </w:t>
      </w:r>
    </w:p>
    <w:p w14:paraId="2B84188F" w14:textId="18065703" w:rsidR="00ED164E" w:rsidRPr="00672810" w:rsidRDefault="00ED164E" w:rsidP="00ED164E">
      <w:pPr>
        <w:rPr>
          <w:noProof/>
          <w:szCs w:val="32"/>
        </w:rPr>
      </w:pPr>
      <w:r w:rsidRPr="00672810">
        <w:rPr>
          <w:noProof/>
          <w:szCs w:val="32"/>
        </w:rPr>
        <w:t>to pay for things like:</w:t>
      </w:r>
    </w:p>
    <w:p w14:paraId="05AEFD78" w14:textId="5937C5E3" w:rsidR="00ED164E" w:rsidRPr="00672810" w:rsidRDefault="00ED164E" w:rsidP="00ED164E">
      <w:pPr>
        <w:pStyle w:val="ListParagraph"/>
        <w:numPr>
          <w:ilvl w:val="3"/>
          <w:numId w:val="13"/>
        </w:numPr>
        <w:ind w:left="4111"/>
        <w:rPr>
          <w:noProof/>
          <w:szCs w:val="32"/>
        </w:rPr>
      </w:pPr>
      <w:r w:rsidRPr="00672810">
        <w:rPr>
          <w:noProof/>
          <w:szCs w:val="32"/>
        </w:rPr>
        <w:t>water pipes / systems</w:t>
      </w:r>
    </w:p>
    <w:p w14:paraId="253E9E11" w14:textId="4BAF7FCA" w:rsidR="00ED164E" w:rsidRPr="00672810" w:rsidRDefault="00672810" w:rsidP="00ED164E">
      <w:pPr>
        <w:pStyle w:val="ListParagraph"/>
        <w:numPr>
          <w:ilvl w:val="3"/>
          <w:numId w:val="13"/>
        </w:numPr>
        <w:ind w:left="4111"/>
        <w:rPr>
          <w:noProof/>
          <w:szCs w:val="32"/>
        </w:rPr>
      </w:pPr>
      <w:r w:rsidRPr="00672810">
        <w:rPr>
          <w:noProof/>
          <w:szCs w:val="32"/>
        </w:rPr>
        <w:drawing>
          <wp:anchor distT="0" distB="0" distL="114300" distR="114300" simplePos="0" relativeHeight="251830272" behindDoc="0" locked="0" layoutInCell="1" allowOverlap="1" wp14:anchorId="2FBAA787" wp14:editId="1E9B2643">
            <wp:simplePos x="0" y="0"/>
            <wp:positionH relativeFrom="margin">
              <wp:posOffset>213156</wp:posOffset>
            </wp:positionH>
            <wp:positionV relativeFrom="paragraph">
              <wp:posOffset>118991</wp:posOffset>
            </wp:positionV>
            <wp:extent cx="124206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202" y="21457"/>
                <wp:lineTo x="21202" y="0"/>
                <wp:lineTo x="0" y="0"/>
              </wp:wrapPolygon>
            </wp:wrapThrough>
            <wp:docPr id="136693861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861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64E" w:rsidRPr="00672810">
        <w:rPr>
          <w:noProof/>
          <w:szCs w:val="32"/>
        </w:rPr>
        <w:t>roading / footpaths</w:t>
      </w:r>
    </w:p>
    <w:p w14:paraId="3424AFFE" w14:textId="7866B6CD" w:rsidR="00672810" w:rsidRPr="00672810" w:rsidRDefault="00672810" w:rsidP="00672810">
      <w:pPr>
        <w:pStyle w:val="ListParagraph"/>
        <w:numPr>
          <w:ilvl w:val="3"/>
          <w:numId w:val="13"/>
        </w:numPr>
        <w:ind w:left="4111"/>
        <w:rPr>
          <w:noProof/>
          <w:szCs w:val="32"/>
        </w:rPr>
      </w:pPr>
      <w:r w:rsidRPr="00672810">
        <w:rPr>
          <w:noProof/>
          <w:szCs w:val="32"/>
        </w:rPr>
        <w:t>l</w:t>
      </w:r>
      <w:r w:rsidR="00ED164E" w:rsidRPr="00672810">
        <w:rPr>
          <w:noProof/>
          <w:szCs w:val="32"/>
        </w:rPr>
        <w:t>ibraries</w:t>
      </w:r>
      <w:r w:rsidRPr="00672810">
        <w:rPr>
          <w:noProof/>
          <w:szCs w:val="32"/>
        </w:rPr>
        <w:t>.</w:t>
      </w:r>
    </w:p>
    <w:p w14:paraId="7A8B6BAB" w14:textId="18F6B7A4" w:rsidR="00672810" w:rsidRDefault="00672810" w:rsidP="00672810">
      <w:pPr>
        <w:ind w:left="4167" w:hanging="567"/>
        <w:rPr>
          <w:noProof/>
        </w:rPr>
      </w:pPr>
      <w:r w:rsidRPr="00672810">
        <w:rPr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28D00BA9" wp14:editId="4689D53D">
                <wp:simplePos x="0" y="0"/>
                <wp:positionH relativeFrom="margin">
                  <wp:align>right</wp:align>
                </wp:positionH>
                <wp:positionV relativeFrom="paragraph">
                  <wp:posOffset>-73742</wp:posOffset>
                </wp:positionV>
                <wp:extent cx="3555582" cy="2153265"/>
                <wp:effectExtent l="0" t="0" r="6985" b="0"/>
                <wp:wrapNone/>
                <wp:docPr id="654467144" name="Rectangle 654467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1532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C8E57" id="Rectangle 654467144" o:spid="_x0000_s1026" style="position:absolute;margin-left:228.75pt;margin-top:-5.8pt;width:279.95pt;height:169.55pt;z-index:-25114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5A273AC0" wp14:editId="1B487A55">
            <wp:simplePos x="0" y="0"/>
            <wp:positionH relativeFrom="margin">
              <wp:posOffset>-249084</wp:posOffset>
            </wp:positionH>
            <wp:positionV relativeFrom="paragraph">
              <wp:posOffset>368300</wp:posOffset>
            </wp:positionV>
            <wp:extent cx="2057514" cy="1371600"/>
            <wp:effectExtent l="0" t="0" r="0" b="0"/>
            <wp:wrapNone/>
            <wp:docPr id="1173084912" name="Picture 2" descr="A field with poles and po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84912" name="Picture 2" descr="A field with poles and poles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51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Councils use the money from rates </w:t>
      </w:r>
    </w:p>
    <w:p w14:paraId="51AE77D4" w14:textId="265B5D45" w:rsidR="00672810" w:rsidRDefault="00672810" w:rsidP="00672810">
      <w:pPr>
        <w:rPr>
          <w:noProof/>
        </w:rPr>
      </w:pPr>
      <w:r>
        <w:rPr>
          <w:noProof/>
        </w:rPr>
        <w:t>to pay for things like:</w:t>
      </w:r>
    </w:p>
    <w:p w14:paraId="0FAE5443" w14:textId="210D7C6E" w:rsidR="00ED164E" w:rsidRDefault="00ED164E" w:rsidP="00ED164E">
      <w:pPr>
        <w:pStyle w:val="ListParagraph"/>
        <w:numPr>
          <w:ilvl w:val="3"/>
          <w:numId w:val="13"/>
        </w:numPr>
        <w:ind w:left="4111"/>
        <w:rPr>
          <w:noProof/>
        </w:rPr>
      </w:pPr>
      <w:r>
        <w:rPr>
          <w:noProof/>
        </w:rPr>
        <w:t>parks / playgrounds</w:t>
      </w:r>
    </w:p>
    <w:p w14:paraId="2DE35440" w14:textId="08AE120A" w:rsidR="00ED164E" w:rsidRDefault="00ED164E" w:rsidP="00ED164E">
      <w:pPr>
        <w:pStyle w:val="ListParagraph"/>
        <w:numPr>
          <w:ilvl w:val="3"/>
          <w:numId w:val="13"/>
        </w:numPr>
        <w:ind w:left="4111"/>
        <w:rPr>
          <w:noProof/>
        </w:rPr>
      </w:pPr>
      <w:r>
        <w:rPr>
          <w:noProof/>
        </w:rPr>
        <w:t>sports grounds.</w:t>
      </w:r>
      <w:r w:rsidR="00672810" w:rsidRPr="00672810">
        <w:rPr>
          <w:noProof/>
          <w:szCs w:val="32"/>
        </w:rPr>
        <w:t xml:space="preserve"> </w:t>
      </w:r>
    </w:p>
    <w:p w14:paraId="084A22DF" w14:textId="33F987E9" w:rsidR="00290BD1" w:rsidRDefault="00ED164E" w:rsidP="00290BD1">
      <w:pPr>
        <w:rPr>
          <w:lang w:eastAsia="en-NZ"/>
        </w:rPr>
      </w:pPr>
      <w:r>
        <w:rPr>
          <w:lang w:eastAsia="en-NZ"/>
        </w:rPr>
        <w:t xml:space="preserve"> </w:t>
      </w:r>
    </w:p>
    <w:p w14:paraId="3BE071EF" w14:textId="532F8969" w:rsidR="00ED164E" w:rsidRDefault="00727F19" w:rsidP="00290BD1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7651173" wp14:editId="7628AFD1">
            <wp:simplePos x="0" y="0"/>
            <wp:positionH relativeFrom="margin">
              <wp:align>left</wp:align>
            </wp:positionH>
            <wp:positionV relativeFrom="paragraph">
              <wp:posOffset>24315</wp:posOffset>
            </wp:positionV>
            <wp:extent cx="1489587" cy="1447028"/>
            <wp:effectExtent l="0" t="0" r="0" b="0"/>
            <wp:wrapNone/>
            <wp:docPr id="185042378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9587" cy="14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57FF7" w14:textId="6174226F" w:rsidR="00ED164E" w:rsidRDefault="00ED164E" w:rsidP="00290BD1">
      <w:pPr>
        <w:rPr>
          <w:lang w:eastAsia="en-NZ"/>
        </w:rPr>
      </w:pPr>
      <w:r>
        <w:rPr>
          <w:lang w:eastAsia="en-NZ"/>
        </w:rPr>
        <w:t xml:space="preserve">We suggest putting up rates </w:t>
      </w:r>
      <w:r w:rsidR="00577939">
        <w:rPr>
          <w:lang w:eastAsia="en-NZ"/>
        </w:rPr>
        <w:t xml:space="preserve">by </w:t>
      </w:r>
      <w:r>
        <w:rPr>
          <w:lang w:eastAsia="en-NZ"/>
        </w:rPr>
        <w:t xml:space="preserve">about </w:t>
      </w:r>
      <w:r>
        <w:rPr>
          <w:lang w:eastAsia="en-NZ"/>
        </w:rPr>
        <w:br/>
        <w:t>2</w:t>
      </w:r>
      <w:r w:rsidR="008B674C">
        <w:rPr>
          <w:lang w:eastAsia="en-NZ"/>
        </w:rPr>
        <w:t>4</w:t>
      </w:r>
      <w:r>
        <w:rPr>
          <w:lang w:eastAsia="en-NZ"/>
        </w:rPr>
        <w:t xml:space="preserve"> percent</w:t>
      </w:r>
      <w:r w:rsidR="005D7B85">
        <w:rPr>
          <w:lang w:eastAsia="en-NZ"/>
        </w:rPr>
        <w:t xml:space="preserve"> in 2024 </w:t>
      </w:r>
      <w:r w:rsidR="00172783">
        <w:rPr>
          <w:lang w:eastAsia="en-NZ"/>
        </w:rPr>
        <w:t>to</w:t>
      </w:r>
      <w:r w:rsidR="005D7B85">
        <w:rPr>
          <w:lang w:eastAsia="en-NZ"/>
        </w:rPr>
        <w:t xml:space="preserve"> 2025</w:t>
      </w:r>
      <w:r>
        <w:rPr>
          <w:lang w:eastAsia="en-NZ"/>
        </w:rPr>
        <w:t xml:space="preserve">. </w:t>
      </w:r>
    </w:p>
    <w:p w14:paraId="488D7067" w14:textId="77777777" w:rsidR="00ED164E" w:rsidRDefault="00ED164E" w:rsidP="00290BD1">
      <w:pPr>
        <w:rPr>
          <w:lang w:eastAsia="en-NZ"/>
        </w:rPr>
      </w:pPr>
    </w:p>
    <w:p w14:paraId="056A0D6C" w14:textId="77777777" w:rsidR="005D7B85" w:rsidRDefault="005D7B85" w:rsidP="00290BD1">
      <w:pPr>
        <w:rPr>
          <w:lang w:eastAsia="en-NZ"/>
        </w:rPr>
      </w:pPr>
    </w:p>
    <w:p w14:paraId="15174AC3" w14:textId="069D4E18" w:rsidR="00F35A3C" w:rsidRDefault="00F35A3C" w:rsidP="00290BD1">
      <w:pPr>
        <w:rPr>
          <w:lang w:eastAsia="en-NZ"/>
        </w:rPr>
      </w:pPr>
      <w:r>
        <w:rPr>
          <w:lang w:eastAsia="en-NZ"/>
        </w:rPr>
        <w:t>This works out to be:</w:t>
      </w:r>
    </w:p>
    <w:p w14:paraId="1275C60E" w14:textId="5BC9AF61" w:rsidR="00F35A3C" w:rsidRDefault="00B00DA4" w:rsidP="00F35A3C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34DA9294" wp14:editId="11EDD685">
            <wp:simplePos x="0" y="0"/>
            <wp:positionH relativeFrom="margin">
              <wp:posOffset>-294640</wp:posOffset>
            </wp:positionH>
            <wp:positionV relativeFrom="paragraph">
              <wp:posOffset>224995</wp:posOffset>
            </wp:positionV>
            <wp:extent cx="2002286" cy="1415845"/>
            <wp:effectExtent l="0" t="0" r="0" b="0"/>
            <wp:wrapNone/>
            <wp:docPr id="102530518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0518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86" cy="14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3C">
        <w:rPr>
          <w:lang w:eastAsia="en-NZ"/>
        </w:rPr>
        <w:t>about 13 and a half dollars e</w:t>
      </w:r>
      <w:r w:rsidR="005D7B85">
        <w:rPr>
          <w:lang w:eastAsia="en-NZ"/>
        </w:rPr>
        <w:t>ach</w:t>
      </w:r>
      <w:r w:rsidR="00F35A3C">
        <w:rPr>
          <w:lang w:eastAsia="en-NZ"/>
        </w:rPr>
        <w:t xml:space="preserve"> week</w:t>
      </w:r>
    </w:p>
    <w:p w14:paraId="2FF7253F" w14:textId="44FA69D5" w:rsidR="00F35A3C" w:rsidRDefault="00F35A3C" w:rsidP="00F35A3C">
      <w:pPr>
        <w:pStyle w:val="ListParagraph"/>
        <w:rPr>
          <w:lang w:eastAsia="en-NZ"/>
        </w:rPr>
      </w:pPr>
      <w:r>
        <w:rPr>
          <w:lang w:eastAsia="en-NZ"/>
        </w:rPr>
        <w:t xml:space="preserve">about 7 hundred and 10 dollars </w:t>
      </w:r>
      <w:r w:rsidR="005D7B85">
        <w:rPr>
          <w:lang w:eastAsia="en-NZ"/>
        </w:rPr>
        <w:t>each</w:t>
      </w:r>
      <w:r>
        <w:rPr>
          <w:lang w:eastAsia="en-NZ"/>
        </w:rPr>
        <w:t xml:space="preserve"> year. </w:t>
      </w:r>
    </w:p>
    <w:p w14:paraId="4216AADC" w14:textId="2983C969" w:rsidR="00ED164E" w:rsidRDefault="00672810" w:rsidP="00290BD1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 wp14:anchorId="5D54BA1F" wp14:editId="6C4B6DE0">
            <wp:simplePos x="0" y="0"/>
            <wp:positionH relativeFrom="margin">
              <wp:align>left</wp:align>
            </wp:positionH>
            <wp:positionV relativeFrom="paragraph">
              <wp:posOffset>75278</wp:posOffset>
            </wp:positionV>
            <wp:extent cx="1521653" cy="1478178"/>
            <wp:effectExtent l="0" t="0" r="2540" b="0"/>
            <wp:wrapNone/>
            <wp:docPr id="145595467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653" cy="14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993FD" w14:textId="60795376" w:rsidR="00115AB5" w:rsidRDefault="00B00DA4" w:rsidP="005D7B85">
      <w:pPr>
        <w:rPr>
          <w:lang w:eastAsia="en-NZ"/>
        </w:rPr>
      </w:pPr>
      <w:r>
        <w:rPr>
          <w:lang w:eastAsia="en-NZ"/>
        </w:rPr>
        <w:t xml:space="preserve">Rates will go up more </w:t>
      </w:r>
      <w:r w:rsidR="005D7B85">
        <w:rPr>
          <w:lang w:eastAsia="en-NZ"/>
        </w:rPr>
        <w:t xml:space="preserve">during the other years of the Plan. </w:t>
      </w:r>
    </w:p>
    <w:p w14:paraId="4B650E1C" w14:textId="70C40E7C" w:rsidR="00115AB5" w:rsidRDefault="00115AB5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62510BD" w14:textId="1BE58E72" w:rsidR="00115AB5" w:rsidRDefault="00115AB5" w:rsidP="00115AB5">
      <w:pPr>
        <w:pStyle w:val="Heading1"/>
        <w:rPr>
          <w:lang w:eastAsia="en-NZ"/>
        </w:rPr>
      </w:pPr>
      <w:bookmarkStart w:id="7" w:name="_What_are_some"/>
      <w:bookmarkStart w:id="8" w:name="_Toc161315554"/>
      <w:bookmarkEnd w:id="7"/>
      <w:r>
        <w:rPr>
          <w:lang w:eastAsia="en-NZ"/>
        </w:rPr>
        <w:lastRenderedPageBreak/>
        <w:t xml:space="preserve">What are some of the changes </w:t>
      </w:r>
      <w:r w:rsidR="00D707D8">
        <w:rPr>
          <w:lang w:eastAsia="en-NZ"/>
        </w:rPr>
        <w:t xml:space="preserve">in </w:t>
      </w:r>
      <w:r>
        <w:rPr>
          <w:lang w:eastAsia="en-NZ"/>
        </w:rPr>
        <w:t>the Plan?</w:t>
      </w:r>
      <w:bookmarkEnd w:id="8"/>
    </w:p>
    <w:p w14:paraId="6240DD33" w14:textId="77777777" w:rsidR="00115AB5" w:rsidRDefault="00115AB5" w:rsidP="00115AB5">
      <w:pPr>
        <w:rPr>
          <w:lang w:eastAsia="en-NZ"/>
        </w:rPr>
      </w:pPr>
    </w:p>
    <w:p w14:paraId="38356F4A" w14:textId="7D1A6783" w:rsidR="00D707D8" w:rsidRDefault="00672810" w:rsidP="00115AB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08798322" wp14:editId="24C3281B">
            <wp:simplePos x="0" y="0"/>
            <wp:positionH relativeFrom="margin">
              <wp:posOffset>-176387</wp:posOffset>
            </wp:positionH>
            <wp:positionV relativeFrom="paragraph">
              <wp:posOffset>375920</wp:posOffset>
            </wp:positionV>
            <wp:extent cx="1665249" cy="982413"/>
            <wp:effectExtent l="0" t="0" r="0" b="8255"/>
            <wp:wrapNone/>
            <wp:docPr id="95456311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6311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49" cy="9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74659" w14:textId="4B079636" w:rsidR="00D707D8" w:rsidRDefault="00D707D8" w:rsidP="00115AB5">
      <w:pPr>
        <w:rPr>
          <w:lang w:eastAsia="en-NZ"/>
        </w:rPr>
      </w:pPr>
      <w:r>
        <w:rPr>
          <w:lang w:eastAsia="en-NZ"/>
        </w:rPr>
        <w:t>Some of the changes talked about in the Plan are:</w:t>
      </w:r>
    </w:p>
    <w:p w14:paraId="34166917" w14:textId="5DDF6529" w:rsidR="00D707D8" w:rsidRDefault="00672810" w:rsidP="00D707D8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5120958C" wp14:editId="6DE665DA">
            <wp:simplePos x="0" y="0"/>
            <wp:positionH relativeFrom="margin">
              <wp:align>left</wp:align>
            </wp:positionH>
            <wp:positionV relativeFrom="paragraph">
              <wp:posOffset>557039</wp:posOffset>
            </wp:positionV>
            <wp:extent cx="1330712" cy="1330712"/>
            <wp:effectExtent l="0" t="0" r="3175" b="3175"/>
            <wp:wrapNone/>
            <wp:docPr id="179844232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4232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12" cy="13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7D8">
        <w:rPr>
          <w:lang w:eastAsia="en-NZ"/>
        </w:rPr>
        <w:t>council housing</w:t>
      </w:r>
    </w:p>
    <w:p w14:paraId="63C10147" w14:textId="6470FE79" w:rsidR="00D707D8" w:rsidRDefault="00D707D8" w:rsidP="00D707D8">
      <w:pPr>
        <w:pStyle w:val="ListParagraph"/>
        <w:rPr>
          <w:lang w:eastAsia="en-NZ"/>
        </w:rPr>
      </w:pPr>
      <w:r>
        <w:rPr>
          <w:lang w:eastAsia="en-NZ"/>
        </w:rPr>
        <w:t>the Disaster Recovery Rate</w:t>
      </w:r>
    </w:p>
    <w:p w14:paraId="59EF750F" w14:textId="19527823" w:rsidR="00D707D8" w:rsidRDefault="00D707D8" w:rsidP="00D707D8">
      <w:pPr>
        <w:pStyle w:val="ListParagraph"/>
        <w:rPr>
          <w:lang w:eastAsia="en-NZ"/>
        </w:rPr>
      </w:pPr>
      <w:r>
        <w:rPr>
          <w:lang w:eastAsia="en-NZ"/>
        </w:rPr>
        <w:t>investments</w:t>
      </w:r>
    </w:p>
    <w:p w14:paraId="11F8AB32" w14:textId="7083C0D0" w:rsidR="00D707D8" w:rsidRDefault="00672810" w:rsidP="00D707D8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0A5160CB" wp14:editId="3ADE586D">
            <wp:simplePos x="0" y="0"/>
            <wp:positionH relativeFrom="margin">
              <wp:posOffset>14748</wp:posOffset>
            </wp:positionH>
            <wp:positionV relativeFrom="paragraph">
              <wp:posOffset>172556</wp:posOffset>
            </wp:positionV>
            <wp:extent cx="1401097" cy="1401097"/>
            <wp:effectExtent l="0" t="0" r="8890" b="8890"/>
            <wp:wrapNone/>
            <wp:docPr id="60369499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9499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97" cy="14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7D8">
        <w:rPr>
          <w:lang w:eastAsia="en-NZ"/>
        </w:rPr>
        <w:t>fees and charges</w:t>
      </w:r>
    </w:p>
    <w:p w14:paraId="6219871E" w14:textId="6F1AC1A5" w:rsidR="00D707D8" w:rsidRDefault="00D707D8" w:rsidP="00D707D8">
      <w:pPr>
        <w:pStyle w:val="ListParagraph"/>
        <w:rPr>
          <w:lang w:eastAsia="en-NZ"/>
        </w:rPr>
      </w:pPr>
      <w:r>
        <w:rPr>
          <w:lang w:eastAsia="en-NZ"/>
        </w:rPr>
        <w:t>the funding for tourist places.</w:t>
      </w:r>
    </w:p>
    <w:p w14:paraId="1884AD3A" w14:textId="4E1D5ADE" w:rsidR="00D707D8" w:rsidRDefault="00D707D8" w:rsidP="00D707D8">
      <w:pPr>
        <w:pStyle w:val="ListParagraph"/>
        <w:rPr>
          <w:lang w:eastAsia="en-NZ"/>
        </w:rPr>
      </w:pPr>
      <w:r>
        <w:rPr>
          <w:lang w:eastAsia="en-NZ"/>
        </w:rPr>
        <w:t>the offices Napier City Council uses.</w:t>
      </w:r>
    </w:p>
    <w:p w14:paraId="56AF8DCA" w14:textId="4BFC2E0F" w:rsidR="00672810" w:rsidRDefault="00672810" w:rsidP="00672810">
      <w:pPr>
        <w:rPr>
          <w:lang w:eastAsia="en-NZ"/>
        </w:rPr>
      </w:pPr>
    </w:p>
    <w:p w14:paraId="5457718A" w14:textId="6708FC5F" w:rsidR="00672810" w:rsidRDefault="00FC235F" w:rsidP="00672810">
      <w:p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2213248" behindDoc="0" locked="0" layoutInCell="1" allowOverlap="1" wp14:anchorId="63E97540" wp14:editId="5EC6BD53">
            <wp:simplePos x="0" y="0"/>
            <wp:positionH relativeFrom="margin">
              <wp:align>left</wp:align>
            </wp:positionH>
            <wp:positionV relativeFrom="paragraph">
              <wp:posOffset>172905</wp:posOffset>
            </wp:positionV>
            <wp:extent cx="1793240" cy="958850"/>
            <wp:effectExtent l="0" t="0" r="0" b="0"/>
            <wp:wrapNone/>
            <wp:docPr id="1125074926" name="Picture 11250749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69367" name="Picture 8006693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ED594" w14:textId="3B69DB25" w:rsidR="00672810" w:rsidRPr="00FC235F" w:rsidRDefault="00672810" w:rsidP="00672810">
      <w:pPr>
        <w:rPr>
          <w:lang w:eastAsia="en-NZ"/>
        </w:rPr>
      </w:pPr>
      <w:r w:rsidRPr="00FC235F">
        <w:rPr>
          <w:lang w:eastAsia="en-NZ"/>
        </w:rPr>
        <w:t xml:space="preserve">We will look at each of these more on </w:t>
      </w:r>
      <w:r w:rsidRPr="00FC235F">
        <w:rPr>
          <w:b/>
          <w:bCs/>
          <w:lang w:eastAsia="en-NZ"/>
        </w:rPr>
        <w:t xml:space="preserve">pages 10 to </w:t>
      </w:r>
      <w:r w:rsidR="00FC235F" w:rsidRPr="00FC235F">
        <w:rPr>
          <w:b/>
          <w:bCs/>
          <w:lang w:eastAsia="en-NZ"/>
        </w:rPr>
        <w:t>22</w:t>
      </w:r>
      <w:r w:rsidRPr="00FC235F">
        <w:rPr>
          <w:lang w:eastAsia="en-NZ"/>
        </w:rPr>
        <w:t>.</w:t>
      </w:r>
    </w:p>
    <w:p w14:paraId="39491FA4" w14:textId="1C843D4B" w:rsidR="00115AB5" w:rsidRDefault="00115AB5" w:rsidP="00115AB5">
      <w:pPr>
        <w:rPr>
          <w:lang w:eastAsia="en-NZ"/>
        </w:rPr>
      </w:pPr>
    </w:p>
    <w:p w14:paraId="3059DFF5" w14:textId="7CC53D0A" w:rsidR="004318DE" w:rsidRDefault="004318DE" w:rsidP="00115AB5">
      <w:pPr>
        <w:rPr>
          <w:lang w:eastAsia="en-NZ"/>
        </w:rPr>
      </w:pPr>
    </w:p>
    <w:p w14:paraId="205EA94A" w14:textId="77777777" w:rsidR="00672810" w:rsidRDefault="00672810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4328BA7" w14:textId="753BCBD5" w:rsidR="004318DE" w:rsidRDefault="00672810" w:rsidP="00115AB5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769B5D48" wp14:editId="2C72D00A">
            <wp:simplePos x="0" y="0"/>
            <wp:positionH relativeFrom="margin">
              <wp:posOffset>117823</wp:posOffset>
            </wp:positionH>
            <wp:positionV relativeFrom="paragraph">
              <wp:posOffset>-412504</wp:posOffset>
            </wp:positionV>
            <wp:extent cx="1167765" cy="1224116"/>
            <wp:effectExtent l="0" t="0" r="0" b="0"/>
            <wp:wrapNone/>
            <wp:docPr id="983738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224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FEF">
        <w:rPr>
          <w:lang w:eastAsia="en-NZ"/>
        </w:rPr>
        <w:t xml:space="preserve">Each of the changes will talk about a </w:t>
      </w:r>
      <w:r w:rsidR="00887FEF" w:rsidRPr="00887FEF">
        <w:rPr>
          <w:b/>
          <w:bCs/>
          <w:lang w:eastAsia="en-NZ"/>
        </w:rPr>
        <w:t>preferred option</w:t>
      </w:r>
      <w:r w:rsidR="00887FEF">
        <w:rPr>
          <w:lang w:eastAsia="en-NZ"/>
        </w:rPr>
        <w:t>.</w:t>
      </w:r>
    </w:p>
    <w:p w14:paraId="0839DF2A" w14:textId="7C288337" w:rsidR="00D707D8" w:rsidRDefault="00672810" w:rsidP="00115AB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537C9EB6" wp14:editId="7EF32DBA">
            <wp:simplePos x="0" y="0"/>
            <wp:positionH relativeFrom="margin">
              <wp:posOffset>-239190</wp:posOffset>
            </wp:positionH>
            <wp:positionV relativeFrom="paragraph">
              <wp:posOffset>365125</wp:posOffset>
            </wp:positionV>
            <wp:extent cx="1924050" cy="1312545"/>
            <wp:effectExtent l="0" t="0" r="0" b="1905"/>
            <wp:wrapNone/>
            <wp:docPr id="10479209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2090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42"/>
                    <a:stretch/>
                  </pic:blipFill>
                  <pic:spPr bwMode="auto">
                    <a:xfrm>
                      <a:off x="0" y="0"/>
                      <a:ext cx="19240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B3FFB" w14:textId="75C4976A" w:rsidR="00887FEF" w:rsidRDefault="00672810" w:rsidP="00115AB5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15E84814" wp14:editId="528EA03E">
                <wp:simplePos x="0" y="0"/>
                <wp:positionH relativeFrom="margin">
                  <wp:posOffset>2243455</wp:posOffset>
                </wp:positionH>
                <wp:positionV relativeFrom="paragraph">
                  <wp:posOffset>298450</wp:posOffset>
                </wp:positionV>
                <wp:extent cx="3559810" cy="728345"/>
                <wp:effectExtent l="0" t="0" r="2540" b="0"/>
                <wp:wrapNone/>
                <wp:docPr id="211602653" name="Rectangle 21160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7283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93364" id="Rectangle 211602653" o:spid="_x0000_s1026" style="position:absolute;margin-left:176.65pt;margin-top:23.5pt;width:280.3pt;height:57.3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</w:p>
    <w:p w14:paraId="7539F876" w14:textId="43560829" w:rsidR="004318DE" w:rsidRDefault="00887FEF" w:rsidP="004318DE">
      <w:pPr>
        <w:rPr>
          <w:lang w:eastAsia="en-NZ"/>
        </w:rPr>
      </w:pPr>
      <w:r>
        <w:rPr>
          <w:lang w:eastAsia="en-NZ"/>
        </w:rPr>
        <w:t>A</w:t>
      </w:r>
      <w:r w:rsidR="004318DE">
        <w:rPr>
          <w:lang w:eastAsia="en-NZ"/>
        </w:rPr>
        <w:t xml:space="preserve"> </w:t>
      </w:r>
      <w:r w:rsidR="004318DE" w:rsidRPr="004318DE">
        <w:rPr>
          <w:b/>
          <w:bCs/>
          <w:lang w:eastAsia="en-NZ"/>
        </w:rPr>
        <w:t>preferred option</w:t>
      </w:r>
      <w:r w:rsidR="004318DE">
        <w:rPr>
          <w:lang w:eastAsia="en-NZ"/>
        </w:rPr>
        <w:t xml:space="preserve"> is the </w:t>
      </w:r>
      <w:r w:rsidR="00172783">
        <w:rPr>
          <w:lang w:eastAsia="en-NZ"/>
        </w:rPr>
        <w:t>one</w:t>
      </w:r>
      <w:r w:rsidR="004318DE">
        <w:rPr>
          <w:lang w:eastAsia="en-NZ"/>
        </w:rPr>
        <w:t xml:space="preserve"> we would like to do the most. </w:t>
      </w:r>
    </w:p>
    <w:p w14:paraId="4BFDCA71" w14:textId="77777777" w:rsidR="004318DE" w:rsidRDefault="004318DE" w:rsidP="004318DE">
      <w:pPr>
        <w:rPr>
          <w:lang w:eastAsia="en-NZ"/>
        </w:rPr>
      </w:pPr>
    </w:p>
    <w:p w14:paraId="624C2964" w14:textId="544198F3" w:rsidR="004318DE" w:rsidRDefault="00672810" w:rsidP="004318D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31BCA22D" wp14:editId="522E3A7F">
            <wp:simplePos x="0" y="0"/>
            <wp:positionH relativeFrom="margin">
              <wp:posOffset>0</wp:posOffset>
            </wp:positionH>
            <wp:positionV relativeFrom="paragraph">
              <wp:posOffset>269732</wp:posOffset>
            </wp:positionV>
            <wp:extent cx="1248410" cy="1248410"/>
            <wp:effectExtent l="0" t="0" r="0" b="8890"/>
            <wp:wrapNone/>
            <wp:docPr id="131636943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6943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CC117" w14:textId="5AAA59BD" w:rsidR="004318DE" w:rsidRDefault="004318DE" w:rsidP="004318DE">
      <w:pPr>
        <w:rPr>
          <w:lang w:eastAsia="en-NZ"/>
        </w:rPr>
      </w:pPr>
      <w:r>
        <w:rPr>
          <w:lang w:eastAsia="en-NZ"/>
        </w:rPr>
        <w:t>There is more information about our preferred options in the full</w:t>
      </w:r>
      <w:r w:rsidR="00887FEF">
        <w:rPr>
          <w:lang w:eastAsia="en-NZ"/>
        </w:rPr>
        <w:t xml:space="preserve"> Plan. </w:t>
      </w:r>
    </w:p>
    <w:p w14:paraId="718E50CC" w14:textId="77777777" w:rsidR="00D707D8" w:rsidRDefault="00D707D8" w:rsidP="00115AB5">
      <w:pPr>
        <w:rPr>
          <w:lang w:eastAsia="en-NZ"/>
        </w:rPr>
      </w:pPr>
    </w:p>
    <w:p w14:paraId="5A7CD35C" w14:textId="2E984824" w:rsidR="00887FEF" w:rsidRDefault="00887FEF">
      <w:pPr>
        <w:spacing w:line="240" w:lineRule="auto"/>
        <w:ind w:left="0"/>
        <w:rPr>
          <w:lang w:val="en-NZ" w:eastAsia="en-NZ"/>
        </w:rPr>
      </w:pPr>
      <w:r>
        <w:rPr>
          <w:lang w:val="en-NZ" w:eastAsia="en-NZ"/>
        </w:rPr>
        <w:br w:type="page"/>
      </w:r>
    </w:p>
    <w:p w14:paraId="090F3A65" w14:textId="11E8B42D" w:rsidR="00D707D8" w:rsidRDefault="00672810" w:rsidP="00D707D8">
      <w:pPr>
        <w:pStyle w:val="Heading2"/>
        <w:rPr>
          <w:lang w:eastAsia="en-NZ"/>
        </w:rPr>
      </w:pPr>
      <w:bookmarkStart w:id="9" w:name="_Toc161315555"/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9E3134A" wp14:editId="49090FE9">
                <wp:simplePos x="0" y="0"/>
                <wp:positionH relativeFrom="column">
                  <wp:posOffset>-215003</wp:posOffset>
                </wp:positionH>
                <wp:positionV relativeFrom="paragraph">
                  <wp:posOffset>368587</wp:posOffset>
                </wp:positionV>
                <wp:extent cx="1907315" cy="1077595"/>
                <wp:effectExtent l="0" t="0" r="0" b="8255"/>
                <wp:wrapNone/>
                <wp:docPr id="16868810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315" cy="1077595"/>
                          <a:chOff x="0" y="0"/>
                          <a:chExt cx="1907315" cy="1077595"/>
                        </a:xfrm>
                      </wpg:grpSpPr>
                      <pic:pic xmlns:pic="http://schemas.openxmlformats.org/drawingml/2006/picture">
                        <pic:nvPicPr>
                          <pic:cNvPr id="1878733291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526532" name="Text Box 6"/>
                        <wps:cNvSpPr txBox="1"/>
                        <wps:spPr>
                          <a:xfrm>
                            <a:off x="44245" y="235974"/>
                            <a:ext cx="371521" cy="4534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1924F2" w14:textId="5880B850" w:rsidR="00B94606" w:rsidRPr="00B94606" w:rsidRDefault="00B94606">
                              <w:pPr>
                                <w:ind w:left="0"/>
                                <w:rPr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:lang w:val="en-NZ"/>
                                </w:rPr>
                              </w:pPr>
                              <w:r w:rsidRPr="00B94606">
                                <w:rPr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  <w:lang w:val="en-NZ"/>
                                </w:rPr>
                                <w:t>$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31588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110" y="221226"/>
                            <a:ext cx="62420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E3134A" id="Group 3" o:spid="_x0000_s1026" style="position:absolute;left:0;text-align:left;margin-left:-16.95pt;margin-top:29pt;width:150.2pt;height:84.85pt;z-index:251896832" coordsize="19073,10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&quot;&quot;" style="position:absolute;width:17360;height:1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442;top:2359;width:3715;height: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" fillcolor="white [3201]" stroked="f" strokeweight=".5pt">
                  <v:textbox>
                    <w:txbxContent>
                      <w:p w14:paraId="491924F2" w14:textId="5880B850" w:rsidR="00B94606" w:rsidRPr="00B94606" w:rsidRDefault="00B94606">
                        <w:pPr>
                          <w:ind w:left="0"/>
                          <w:rPr>
                            <w:b/>
                            <w:bCs/>
                            <w:color w:val="FF0000"/>
                            <w:sz w:val="52"/>
                            <w:szCs w:val="52"/>
                            <w:lang w:val="en-NZ"/>
                          </w:rPr>
                        </w:pPr>
                        <w:r w:rsidRPr="00B94606">
                          <w:rPr>
                            <w:b/>
                            <w:bCs/>
                            <w:color w:val="FF0000"/>
                            <w:sz w:val="52"/>
                            <w:szCs w:val="52"/>
                            <w:lang w:val="en-NZ"/>
                          </w:rPr>
                          <w:t>$</w:t>
                        </w:r>
                      </w:p>
                    </w:txbxContent>
                  </v:textbox>
                </v:shape>
                <v:shape id="Picture 30" o:spid="_x0000_s1029" type="#_x0000_t75" alt="&quot;&quot;" style="position:absolute;left:12831;top:2212;width:6242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">
                  <v:imagedata r:id="rId46" o:title=""/>
                </v:shape>
              </v:group>
            </w:pict>
          </mc:Fallback>
        </mc:AlternateContent>
      </w:r>
      <w:r w:rsidR="00D707D8">
        <w:rPr>
          <w:lang w:eastAsia="en-NZ"/>
        </w:rPr>
        <w:t>Napier Council housing</w:t>
      </w:r>
      <w:bookmarkEnd w:id="9"/>
    </w:p>
    <w:p w14:paraId="2F24EE7D" w14:textId="61F1BCE6" w:rsidR="00D707D8" w:rsidRDefault="00D707D8" w:rsidP="00D707D8">
      <w:pPr>
        <w:rPr>
          <w:lang w:eastAsia="en-NZ"/>
        </w:rPr>
      </w:pPr>
    </w:p>
    <w:p w14:paraId="31721E77" w14:textId="48630B61" w:rsidR="00D707D8" w:rsidRDefault="00577939" w:rsidP="00D707D8">
      <w:pPr>
        <w:rPr>
          <w:lang w:eastAsia="en-NZ"/>
        </w:rPr>
      </w:pPr>
      <w:r>
        <w:rPr>
          <w:lang w:eastAsia="en-NZ"/>
        </w:rPr>
        <w:t>How much it</w:t>
      </w:r>
      <w:r w:rsidR="00D707D8">
        <w:rPr>
          <w:lang w:eastAsia="en-NZ"/>
        </w:rPr>
        <w:t xml:space="preserve"> costs to </w:t>
      </w:r>
      <w:r w:rsidR="005C59F0">
        <w:rPr>
          <w:lang w:eastAsia="en-NZ"/>
        </w:rPr>
        <w:t xml:space="preserve">do </w:t>
      </w:r>
      <w:r w:rsidR="00D707D8">
        <w:rPr>
          <w:lang w:eastAsia="en-NZ"/>
        </w:rPr>
        <w:t>Council housing ha</w:t>
      </w:r>
      <w:r>
        <w:rPr>
          <w:lang w:eastAsia="en-NZ"/>
        </w:rPr>
        <w:t>s</w:t>
      </w:r>
      <w:r w:rsidR="00D707D8">
        <w:rPr>
          <w:lang w:eastAsia="en-NZ"/>
        </w:rPr>
        <w:t xml:space="preserve"> got a lot bigger.</w:t>
      </w:r>
    </w:p>
    <w:p w14:paraId="4B418F08" w14:textId="77777777" w:rsidR="00D707D8" w:rsidRDefault="00D707D8" w:rsidP="00D707D8">
      <w:pPr>
        <w:rPr>
          <w:lang w:eastAsia="en-NZ"/>
        </w:rPr>
      </w:pPr>
    </w:p>
    <w:p w14:paraId="3448C65A" w14:textId="31143728" w:rsidR="00D707D8" w:rsidRDefault="00D86873" w:rsidP="00D707D8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1B37D02C" wp14:editId="7BB44C3C">
            <wp:simplePos x="0" y="0"/>
            <wp:positionH relativeFrom="margin">
              <wp:align>left</wp:align>
            </wp:positionH>
            <wp:positionV relativeFrom="paragraph">
              <wp:posOffset>203370</wp:posOffset>
            </wp:positionV>
            <wp:extent cx="1375317" cy="1375317"/>
            <wp:effectExtent l="0" t="0" r="0" b="0"/>
            <wp:wrapNone/>
            <wp:docPr id="18677536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536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17" cy="13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F7E2A" w14:textId="67B54B3C" w:rsidR="00D707D8" w:rsidRDefault="00D707D8" w:rsidP="00D707D8">
      <w:pPr>
        <w:rPr>
          <w:lang w:eastAsia="en-NZ"/>
        </w:rPr>
      </w:pPr>
      <w:r>
        <w:rPr>
          <w:lang w:eastAsia="en-NZ"/>
        </w:rPr>
        <w:t>We have been looking at different ways we can keep doing Council housing.</w:t>
      </w:r>
    </w:p>
    <w:p w14:paraId="569A3757" w14:textId="77777777" w:rsidR="00D707D8" w:rsidRDefault="00D707D8" w:rsidP="00D707D8">
      <w:pPr>
        <w:rPr>
          <w:lang w:eastAsia="en-NZ"/>
        </w:rPr>
      </w:pPr>
    </w:p>
    <w:p w14:paraId="2F577C89" w14:textId="79122909" w:rsidR="00D707D8" w:rsidRDefault="00D86873" w:rsidP="00D707D8">
      <w:pPr>
        <w:rPr>
          <w:lang w:eastAsia="en-N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8BD436B" wp14:editId="26FF3D06">
                <wp:simplePos x="0" y="0"/>
                <wp:positionH relativeFrom="column">
                  <wp:posOffset>468351</wp:posOffset>
                </wp:positionH>
                <wp:positionV relativeFrom="paragraph">
                  <wp:posOffset>257268</wp:posOffset>
                </wp:positionV>
                <wp:extent cx="527825" cy="617003"/>
                <wp:effectExtent l="0" t="0" r="5715" b="0"/>
                <wp:wrapNone/>
                <wp:docPr id="165795893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25" cy="617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C133D" w14:textId="2A5CF96A" w:rsidR="00D86873" w:rsidRPr="00D86873" w:rsidRDefault="00D86873">
                            <w:pPr>
                              <w:ind w:left="0"/>
                              <w:rPr>
                                <w:b/>
                                <w:bCs/>
                                <w:sz w:val="72"/>
                                <w:szCs w:val="72"/>
                                <w:lang w:val="en-NZ"/>
                              </w:rPr>
                            </w:pPr>
                            <w:r w:rsidRPr="00D86873">
                              <w:rPr>
                                <w:b/>
                                <w:bCs/>
                                <w:sz w:val="72"/>
                                <w:szCs w:val="72"/>
                                <w:lang w:val="en-NZ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D436B" id="Text Box 9" o:spid="_x0000_s1030" type="#_x0000_t202" style="position:absolute;left:0;text-align:left;margin-left:36.9pt;margin-top:20.25pt;width:41.55pt;height:48.6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" fillcolor="white [3201]" stroked="f" strokeweight=".5pt">
                <v:textbox>
                  <w:txbxContent>
                    <w:p w14:paraId="0C5C133D" w14:textId="2A5CF96A" w:rsidR="00D86873" w:rsidRPr="00D86873" w:rsidRDefault="00D86873">
                      <w:pPr>
                        <w:ind w:left="0"/>
                        <w:rPr>
                          <w:b/>
                          <w:bCs/>
                          <w:sz w:val="72"/>
                          <w:szCs w:val="72"/>
                          <w:lang w:val="en-NZ"/>
                        </w:rPr>
                      </w:pPr>
                      <w:r w:rsidRPr="00D86873">
                        <w:rPr>
                          <w:b/>
                          <w:bCs/>
                          <w:sz w:val="72"/>
                          <w:szCs w:val="72"/>
                          <w:lang w:val="en-NZ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AAF5587" wp14:editId="4EDD9DE5">
            <wp:simplePos x="0" y="0"/>
            <wp:positionH relativeFrom="margin">
              <wp:align>left</wp:align>
            </wp:positionH>
            <wp:positionV relativeFrom="paragraph">
              <wp:posOffset>115415</wp:posOffset>
            </wp:positionV>
            <wp:extent cx="1174595" cy="1523133"/>
            <wp:effectExtent l="0" t="0" r="6985" b="1270"/>
            <wp:wrapNone/>
            <wp:docPr id="210750337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0337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95" cy="15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7D86" w14:textId="62B107B6" w:rsidR="00D707D8" w:rsidRDefault="00D707D8" w:rsidP="00D707D8">
      <w:pPr>
        <w:rPr>
          <w:lang w:eastAsia="en-NZ"/>
        </w:rPr>
      </w:pPr>
      <w:r>
        <w:rPr>
          <w:lang w:eastAsia="en-NZ"/>
        </w:rPr>
        <w:t>We have questions for you to think about.</w:t>
      </w:r>
    </w:p>
    <w:p w14:paraId="7174C176" w14:textId="77777777" w:rsidR="00D707D8" w:rsidRDefault="00D707D8" w:rsidP="00D707D8">
      <w:pPr>
        <w:rPr>
          <w:lang w:eastAsia="en-NZ"/>
        </w:rPr>
      </w:pPr>
    </w:p>
    <w:p w14:paraId="4BF5C112" w14:textId="77777777" w:rsidR="005C59F0" w:rsidRDefault="005C59F0" w:rsidP="00D707D8">
      <w:pPr>
        <w:rPr>
          <w:lang w:eastAsia="en-NZ"/>
        </w:rPr>
      </w:pPr>
    </w:p>
    <w:p w14:paraId="30F8D051" w14:textId="72B1542A" w:rsidR="00D707D8" w:rsidRDefault="00D86873" w:rsidP="005C59F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12FDCB89" wp14:editId="28D4D910">
            <wp:simplePos x="0" y="0"/>
            <wp:positionH relativeFrom="margin">
              <wp:align>left</wp:align>
            </wp:positionH>
            <wp:positionV relativeFrom="paragraph">
              <wp:posOffset>254991</wp:posOffset>
            </wp:positionV>
            <wp:extent cx="1323278" cy="1285471"/>
            <wp:effectExtent l="0" t="0" r="0" b="0"/>
            <wp:wrapNone/>
            <wp:docPr id="195473721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5026" cy="12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F0">
        <w:rPr>
          <w:lang w:eastAsia="en-NZ"/>
        </w:rPr>
        <w:t>S</w:t>
      </w:r>
      <w:r w:rsidR="00D707D8">
        <w:rPr>
          <w:lang w:eastAsia="en-NZ"/>
        </w:rPr>
        <w:t>hould we keep doing Council housing the way it is now by:</w:t>
      </w:r>
    </w:p>
    <w:p w14:paraId="11B4A76F" w14:textId="74FB95DE" w:rsidR="00D707D8" w:rsidRPr="00172783" w:rsidRDefault="00D707D8" w:rsidP="005C59F0">
      <w:pPr>
        <w:pStyle w:val="ListParagraph"/>
        <w:rPr>
          <w:b/>
          <w:bCs/>
          <w:lang w:eastAsia="en-NZ"/>
        </w:rPr>
      </w:pPr>
      <w:r>
        <w:rPr>
          <w:lang w:eastAsia="en-NZ"/>
        </w:rPr>
        <w:t>putting up rates</w:t>
      </w:r>
    </w:p>
    <w:p w14:paraId="542537CA" w14:textId="0989D4C7" w:rsidR="005C59F0" w:rsidRPr="00172783" w:rsidRDefault="00D86873" w:rsidP="005C59F0">
      <w:pPr>
        <w:pStyle w:val="ListParagraph"/>
        <w:numPr>
          <w:ilvl w:val="0"/>
          <w:numId w:val="0"/>
        </w:numPr>
        <w:ind w:left="4167"/>
        <w:rPr>
          <w:b/>
          <w:bCs/>
          <w:lang w:eastAsia="en-NZ"/>
        </w:rPr>
      </w:pPr>
      <w:r w:rsidRPr="00172783">
        <w:rPr>
          <w:b/>
          <w:bCs/>
          <w:noProof/>
        </w:rPr>
        <w:drawing>
          <wp:anchor distT="0" distB="0" distL="114300" distR="114300" simplePos="0" relativeHeight="251906048" behindDoc="0" locked="0" layoutInCell="1" allowOverlap="1" wp14:anchorId="7EDE72F5" wp14:editId="0897F20A">
            <wp:simplePos x="0" y="0"/>
            <wp:positionH relativeFrom="margin">
              <wp:align>left</wp:align>
            </wp:positionH>
            <wp:positionV relativeFrom="paragraph">
              <wp:posOffset>349714</wp:posOffset>
            </wp:positionV>
            <wp:extent cx="1278673" cy="1278673"/>
            <wp:effectExtent l="0" t="0" r="0" b="0"/>
            <wp:wrapNone/>
            <wp:docPr id="13213586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586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222" cy="12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F0" w:rsidRPr="00172783">
        <w:rPr>
          <w:b/>
          <w:bCs/>
          <w:lang w:eastAsia="en-NZ"/>
        </w:rPr>
        <w:t>and</w:t>
      </w:r>
    </w:p>
    <w:p w14:paraId="00DE7C33" w14:textId="2113A411" w:rsidR="00D707D8" w:rsidRDefault="00D707D8" w:rsidP="005C59F0">
      <w:pPr>
        <w:pStyle w:val="ListParagraph"/>
        <w:rPr>
          <w:lang w:eastAsia="en-NZ"/>
        </w:rPr>
      </w:pPr>
      <w:r>
        <w:rPr>
          <w:lang w:eastAsia="en-NZ"/>
        </w:rPr>
        <w:t>borrowing money</w:t>
      </w:r>
      <w:r w:rsidR="005C59F0">
        <w:rPr>
          <w:lang w:eastAsia="en-NZ"/>
        </w:rPr>
        <w:t>?</w:t>
      </w:r>
    </w:p>
    <w:p w14:paraId="0A140FD9" w14:textId="77777777" w:rsidR="005C59F0" w:rsidRDefault="005C59F0" w:rsidP="005C59F0">
      <w:pPr>
        <w:rPr>
          <w:lang w:eastAsia="en-NZ"/>
        </w:rPr>
      </w:pPr>
    </w:p>
    <w:p w14:paraId="31D7D7AB" w14:textId="77777777" w:rsidR="005C59F0" w:rsidRDefault="005C59F0" w:rsidP="005C59F0">
      <w:pPr>
        <w:rPr>
          <w:lang w:eastAsia="en-NZ"/>
        </w:rPr>
      </w:pPr>
    </w:p>
    <w:p w14:paraId="4171C4A2" w14:textId="11F6C5AB" w:rsidR="005C59F0" w:rsidRDefault="00D86873" w:rsidP="005C59F0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08096" behindDoc="0" locked="0" layoutInCell="1" allowOverlap="1" wp14:anchorId="1DCC71ED" wp14:editId="668B752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37217" cy="1100253"/>
            <wp:effectExtent l="0" t="0" r="0" b="5080"/>
            <wp:wrapNone/>
            <wp:docPr id="1330783191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319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7" cy="11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Or s</w:t>
      </w:r>
      <w:r w:rsidR="00D707D8">
        <w:rPr>
          <w:lang w:eastAsia="en-NZ"/>
        </w:rPr>
        <w:t>hould we do</w:t>
      </w:r>
      <w:r w:rsidR="005C59F0">
        <w:rPr>
          <w:lang w:eastAsia="en-NZ"/>
        </w:rPr>
        <w:t>:</w:t>
      </w:r>
    </w:p>
    <w:p w14:paraId="37C1C347" w14:textId="47035250" w:rsidR="005C59F0" w:rsidRDefault="00DB604A" w:rsidP="005C59F0">
      <w:pPr>
        <w:pStyle w:val="ListParagraph"/>
        <w:rPr>
          <w:lang w:eastAsia="en-NZ"/>
        </w:rPr>
      </w:pPr>
      <w:r>
        <w:rPr>
          <w:b/>
          <w:bCs/>
          <w:lang w:eastAsia="en-NZ"/>
        </w:rPr>
        <w:t xml:space="preserve">council </w:t>
      </w:r>
      <w:r w:rsidR="00D707D8" w:rsidRPr="005C59F0">
        <w:rPr>
          <w:b/>
          <w:bCs/>
          <w:lang w:eastAsia="en-NZ"/>
        </w:rPr>
        <w:t>retirement villages</w:t>
      </w:r>
      <w:r w:rsidR="00D707D8">
        <w:rPr>
          <w:lang w:eastAsia="en-NZ"/>
        </w:rPr>
        <w:t xml:space="preserve"> only</w:t>
      </w:r>
      <w:r w:rsidR="005C59F0">
        <w:rPr>
          <w:lang w:eastAsia="en-NZ"/>
        </w:rPr>
        <w:t xml:space="preserve"> </w:t>
      </w:r>
    </w:p>
    <w:p w14:paraId="3D244141" w14:textId="517FE2DA" w:rsidR="005C59F0" w:rsidRDefault="00D86873" w:rsidP="005C59F0">
      <w:pPr>
        <w:pStyle w:val="ListParagraph"/>
        <w:numPr>
          <w:ilvl w:val="0"/>
          <w:numId w:val="0"/>
        </w:numPr>
        <w:ind w:left="4167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34B2EB93" wp14:editId="18C3311D">
            <wp:simplePos x="0" y="0"/>
            <wp:positionH relativeFrom="margin">
              <wp:posOffset>-60325</wp:posOffset>
            </wp:positionH>
            <wp:positionV relativeFrom="paragraph">
              <wp:posOffset>398780</wp:posOffset>
            </wp:positionV>
            <wp:extent cx="1607574" cy="948388"/>
            <wp:effectExtent l="0" t="0" r="0" b="4445"/>
            <wp:wrapNone/>
            <wp:docPr id="265165983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6311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74" cy="9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F0">
        <w:rPr>
          <w:lang w:eastAsia="en-NZ"/>
        </w:rPr>
        <w:t xml:space="preserve">and </w:t>
      </w:r>
    </w:p>
    <w:p w14:paraId="7D143A36" w14:textId="3FEFA66C" w:rsidR="00D707D8" w:rsidRDefault="005C59F0" w:rsidP="005C59F0">
      <w:pPr>
        <w:pStyle w:val="ListParagraph"/>
        <w:rPr>
          <w:lang w:eastAsia="en-NZ"/>
        </w:rPr>
      </w:pPr>
      <w:r>
        <w:rPr>
          <w:lang w:eastAsia="en-NZ"/>
        </w:rPr>
        <w:t>sell our</w:t>
      </w:r>
      <w:r w:rsidR="00DB604A">
        <w:rPr>
          <w:lang w:eastAsia="en-NZ"/>
        </w:rPr>
        <w:t xml:space="preserve"> </w:t>
      </w:r>
      <w:r w:rsidR="00DB604A" w:rsidRPr="00DB604A">
        <w:rPr>
          <w:b/>
          <w:bCs/>
          <w:lang w:eastAsia="en-NZ"/>
        </w:rPr>
        <w:t>council</w:t>
      </w:r>
      <w:r>
        <w:rPr>
          <w:lang w:eastAsia="en-NZ"/>
        </w:rPr>
        <w:t xml:space="preserve"> </w:t>
      </w:r>
      <w:r w:rsidRPr="005C59F0">
        <w:rPr>
          <w:b/>
          <w:bCs/>
          <w:lang w:eastAsia="en-NZ"/>
        </w:rPr>
        <w:t>social housing</w:t>
      </w:r>
      <w:r>
        <w:rPr>
          <w:lang w:eastAsia="en-NZ"/>
        </w:rPr>
        <w:t>?</w:t>
      </w:r>
    </w:p>
    <w:p w14:paraId="1E7B18B1" w14:textId="70E68683" w:rsidR="005C59F0" w:rsidRDefault="005C59F0" w:rsidP="005C59F0">
      <w:pPr>
        <w:rPr>
          <w:lang w:eastAsia="en-NZ"/>
        </w:rPr>
      </w:pPr>
    </w:p>
    <w:p w14:paraId="2FE37D32" w14:textId="5D8EFE19" w:rsidR="005C59F0" w:rsidRDefault="002C436C" w:rsidP="005C59F0">
      <w:pPr>
        <w:rPr>
          <w:b/>
          <w:bCs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D6F530C" wp14:editId="6E3C114E">
                <wp:simplePos x="0" y="0"/>
                <wp:positionH relativeFrom="margin">
                  <wp:posOffset>2219325</wp:posOffset>
                </wp:positionH>
                <wp:positionV relativeFrom="paragraph">
                  <wp:posOffset>296545</wp:posOffset>
                </wp:positionV>
                <wp:extent cx="3559810" cy="2428875"/>
                <wp:effectExtent l="0" t="0" r="2540" b="9525"/>
                <wp:wrapNone/>
                <wp:docPr id="1549164496" name="Rectangle 15491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10" cy="2428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36BD1" id="Rectangle 1549164496" o:spid="_x0000_s1026" style="position:absolute;margin-left:174.75pt;margin-top:23.35pt;width:280.3pt;height:191.2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DB604A">
        <w:rPr>
          <w:noProof/>
        </w:rPr>
        <w:drawing>
          <wp:anchor distT="0" distB="0" distL="114300" distR="114300" simplePos="0" relativeHeight="251912192" behindDoc="0" locked="0" layoutInCell="1" allowOverlap="1" wp14:anchorId="378E70C5" wp14:editId="59D0C280">
            <wp:simplePos x="0" y="0"/>
            <wp:positionH relativeFrom="margin">
              <wp:posOffset>-28575</wp:posOffset>
            </wp:positionH>
            <wp:positionV relativeFrom="paragraph">
              <wp:posOffset>363220</wp:posOffset>
            </wp:positionV>
            <wp:extent cx="1721485" cy="973553"/>
            <wp:effectExtent l="0" t="0" r="0" b="0"/>
            <wp:wrapNone/>
            <wp:docPr id="126229539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9539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9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CE00" w14:textId="2728ED6F" w:rsidR="00DB604A" w:rsidRDefault="00DB604A" w:rsidP="008B674C">
      <w:pPr>
        <w:rPr>
          <w:b/>
          <w:bCs/>
          <w:lang w:eastAsia="en-NZ"/>
        </w:rPr>
      </w:pPr>
      <w:r>
        <w:rPr>
          <w:b/>
          <w:bCs/>
          <w:lang w:eastAsia="en-NZ"/>
        </w:rPr>
        <w:t>Council r</w:t>
      </w:r>
      <w:r w:rsidR="005C59F0" w:rsidRPr="005C59F0">
        <w:rPr>
          <w:b/>
          <w:bCs/>
          <w:lang w:eastAsia="en-NZ"/>
        </w:rPr>
        <w:t>etirement villages</w:t>
      </w:r>
      <w:r>
        <w:rPr>
          <w:b/>
          <w:bCs/>
          <w:lang w:eastAsia="en-NZ"/>
        </w:rPr>
        <w:t>:</w:t>
      </w:r>
    </w:p>
    <w:p w14:paraId="2755C80F" w14:textId="3F63811F" w:rsidR="005C59F0" w:rsidRDefault="00DB604A" w:rsidP="00DB604A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215296" behindDoc="0" locked="0" layoutInCell="1" allowOverlap="1" wp14:anchorId="506D3459" wp14:editId="72685058">
            <wp:simplePos x="0" y="0"/>
            <wp:positionH relativeFrom="margin">
              <wp:align>left</wp:align>
            </wp:positionH>
            <wp:positionV relativeFrom="paragraph">
              <wp:posOffset>971550</wp:posOffset>
            </wp:positionV>
            <wp:extent cx="1437217" cy="1100253"/>
            <wp:effectExtent l="0" t="0" r="0" b="5080"/>
            <wp:wrapNone/>
            <wp:docPr id="16071794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319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17" cy="11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F0">
        <w:rPr>
          <w:lang w:eastAsia="en-NZ"/>
        </w:rPr>
        <w:t xml:space="preserve">are </w:t>
      </w:r>
      <w:r>
        <w:rPr>
          <w:lang w:eastAsia="en-NZ"/>
        </w:rPr>
        <w:t xml:space="preserve">places where </w:t>
      </w:r>
      <w:r w:rsidR="005C59F0">
        <w:rPr>
          <w:lang w:eastAsia="en-NZ"/>
        </w:rPr>
        <w:t xml:space="preserve">some </w:t>
      </w:r>
      <w:r>
        <w:rPr>
          <w:lang w:eastAsia="en-NZ"/>
        </w:rPr>
        <w:t>older</w:t>
      </w:r>
      <w:r w:rsidR="005C59F0">
        <w:rPr>
          <w:lang w:eastAsia="en-NZ"/>
        </w:rPr>
        <w:t xml:space="preserve"> people can</w:t>
      </w:r>
      <w:r w:rsidR="008B674C">
        <w:rPr>
          <w:lang w:eastAsia="en-NZ"/>
        </w:rPr>
        <w:t xml:space="preserve"> </w:t>
      </w:r>
      <w:r w:rsidR="005C59F0">
        <w:rPr>
          <w:lang w:eastAsia="en-NZ"/>
        </w:rPr>
        <w:t>live</w:t>
      </w:r>
    </w:p>
    <w:p w14:paraId="31842A15" w14:textId="43D4CD65" w:rsidR="00DB604A" w:rsidRDefault="002C436C" w:rsidP="00DB604A">
      <w:pPr>
        <w:pStyle w:val="ListParagraph"/>
        <w:numPr>
          <w:ilvl w:val="0"/>
          <w:numId w:val="14"/>
        </w:numPr>
        <w:rPr>
          <w:lang w:eastAsia="en-NZ"/>
        </w:rPr>
      </w:pPr>
      <w:r>
        <w:rPr>
          <w:lang w:eastAsia="en-NZ"/>
        </w:rPr>
        <w:t xml:space="preserve">can </w:t>
      </w:r>
      <w:r w:rsidR="00DB604A">
        <w:rPr>
          <w:lang w:eastAsia="en-NZ"/>
        </w:rPr>
        <w:t xml:space="preserve">cost less money </w:t>
      </w:r>
      <w:r>
        <w:rPr>
          <w:lang w:eastAsia="en-NZ"/>
        </w:rPr>
        <w:t xml:space="preserve">to live in </w:t>
      </w:r>
      <w:r w:rsidR="00DB604A">
        <w:rPr>
          <w:lang w:eastAsia="en-NZ"/>
        </w:rPr>
        <w:t>tha</w:t>
      </w:r>
      <w:r>
        <w:rPr>
          <w:lang w:eastAsia="en-NZ"/>
        </w:rPr>
        <w:t>n</w:t>
      </w:r>
      <w:r w:rsidR="00DB604A">
        <w:rPr>
          <w:lang w:eastAsia="en-NZ"/>
        </w:rPr>
        <w:t xml:space="preserve"> some other retirement </w:t>
      </w:r>
      <w:r>
        <w:rPr>
          <w:lang w:eastAsia="en-NZ"/>
        </w:rPr>
        <w:t>villages</w:t>
      </w:r>
    </w:p>
    <w:p w14:paraId="68BED0E9" w14:textId="77777777" w:rsidR="002C436C" w:rsidRDefault="002C436C" w:rsidP="00115AB5">
      <w:pPr>
        <w:rPr>
          <w:lang w:eastAsia="en-NZ"/>
        </w:rPr>
      </w:pPr>
    </w:p>
    <w:p w14:paraId="0076B338" w14:textId="046B3989" w:rsidR="005C59F0" w:rsidRDefault="005C59F0" w:rsidP="00115AB5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08AEB27" wp14:editId="04AF4249">
                <wp:simplePos x="0" y="0"/>
                <wp:positionH relativeFrom="margin">
                  <wp:posOffset>2214880</wp:posOffset>
                </wp:positionH>
                <wp:positionV relativeFrom="paragraph">
                  <wp:posOffset>244475</wp:posOffset>
                </wp:positionV>
                <wp:extent cx="3560398" cy="1122556"/>
                <wp:effectExtent l="0" t="0" r="2540" b="1905"/>
                <wp:wrapNone/>
                <wp:docPr id="93553864" name="Rectangle 93553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0398" cy="11225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756A9" id="Rectangle 93553864" o:spid="_x0000_s1026" style="position:absolute;margin-left:174.4pt;margin-top:19.25pt;width:280.35pt;height:88.4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1FD86D1F" w14:textId="5E074882" w:rsidR="005C59F0" w:rsidRDefault="00D86873" w:rsidP="005C59F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5E35FDF1" wp14:editId="4946F8D6">
            <wp:simplePos x="0" y="0"/>
            <wp:positionH relativeFrom="margin">
              <wp:align>left</wp:align>
            </wp:positionH>
            <wp:positionV relativeFrom="paragraph">
              <wp:posOffset>7914</wp:posOffset>
            </wp:positionV>
            <wp:extent cx="1674960" cy="988142"/>
            <wp:effectExtent l="0" t="0" r="1905" b="2540"/>
            <wp:wrapNone/>
            <wp:docPr id="189586569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63115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30" cy="9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F0" w:rsidRPr="005C59F0">
        <w:rPr>
          <w:b/>
          <w:bCs/>
          <w:lang w:eastAsia="en-NZ"/>
        </w:rPr>
        <w:t>Social housing</w:t>
      </w:r>
      <w:r w:rsidR="005C59F0">
        <w:rPr>
          <w:lang w:eastAsia="en-NZ"/>
        </w:rPr>
        <w:t xml:space="preserve"> is houses for people who need </w:t>
      </w:r>
      <w:r>
        <w:rPr>
          <w:lang w:eastAsia="en-NZ"/>
        </w:rPr>
        <w:t>somewhere</w:t>
      </w:r>
      <w:r w:rsidR="005C59F0">
        <w:rPr>
          <w:lang w:eastAsia="en-NZ"/>
        </w:rPr>
        <w:t xml:space="preserve"> to live</w:t>
      </w:r>
      <w:r>
        <w:rPr>
          <w:lang w:eastAsia="en-NZ"/>
        </w:rPr>
        <w:t xml:space="preserve"> that </w:t>
      </w:r>
      <w:r w:rsidR="00577939">
        <w:rPr>
          <w:lang w:eastAsia="en-NZ"/>
        </w:rPr>
        <w:t xml:space="preserve">does not </w:t>
      </w:r>
      <w:r>
        <w:rPr>
          <w:lang w:eastAsia="en-NZ"/>
        </w:rPr>
        <w:t>cost</w:t>
      </w:r>
      <w:r w:rsidR="00577939">
        <w:rPr>
          <w:lang w:eastAsia="en-NZ"/>
        </w:rPr>
        <w:t xml:space="preserve"> so much.</w:t>
      </w:r>
    </w:p>
    <w:p w14:paraId="77117292" w14:textId="77777777" w:rsidR="004318DE" w:rsidRDefault="004318DE" w:rsidP="005C59F0">
      <w:pPr>
        <w:rPr>
          <w:lang w:eastAsia="en-NZ"/>
        </w:rPr>
      </w:pPr>
    </w:p>
    <w:p w14:paraId="0FAE1F27" w14:textId="77777777" w:rsidR="004318DE" w:rsidRDefault="004318DE" w:rsidP="005C59F0">
      <w:pPr>
        <w:rPr>
          <w:lang w:eastAsia="en-NZ"/>
        </w:rPr>
      </w:pPr>
    </w:p>
    <w:p w14:paraId="3162077E" w14:textId="6D735758" w:rsidR="004318DE" w:rsidRDefault="00D86873" w:rsidP="005C59F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8336" behindDoc="1" locked="0" layoutInCell="1" allowOverlap="1" wp14:anchorId="77A6C54D" wp14:editId="42C4F532">
            <wp:simplePos x="0" y="0"/>
            <wp:positionH relativeFrom="margin">
              <wp:posOffset>0</wp:posOffset>
            </wp:positionH>
            <wp:positionV relativeFrom="paragraph">
              <wp:posOffset>-136668</wp:posOffset>
            </wp:positionV>
            <wp:extent cx="1695341" cy="1297858"/>
            <wp:effectExtent l="0" t="0" r="635" b="0"/>
            <wp:wrapNone/>
            <wp:docPr id="30952929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83191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41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DE">
        <w:rPr>
          <w:lang w:eastAsia="en-NZ"/>
        </w:rPr>
        <w:t xml:space="preserve">If we </w:t>
      </w:r>
      <w:r w:rsidR="006C319E">
        <w:rPr>
          <w:lang w:eastAsia="en-NZ"/>
        </w:rPr>
        <w:t>choose to do</w:t>
      </w:r>
      <w:r w:rsidR="004318DE">
        <w:rPr>
          <w:lang w:eastAsia="en-NZ"/>
        </w:rPr>
        <w:t xml:space="preserve"> </w:t>
      </w:r>
      <w:r w:rsidR="002C436C">
        <w:rPr>
          <w:lang w:eastAsia="en-NZ"/>
        </w:rPr>
        <w:t xml:space="preserve">council </w:t>
      </w:r>
      <w:r w:rsidR="004318DE">
        <w:rPr>
          <w:lang w:eastAsia="en-NZ"/>
        </w:rPr>
        <w:t xml:space="preserve">retirement </w:t>
      </w:r>
      <w:proofErr w:type="gramStart"/>
      <w:r w:rsidR="004318DE">
        <w:rPr>
          <w:lang w:eastAsia="en-NZ"/>
        </w:rPr>
        <w:t>villages</w:t>
      </w:r>
      <w:proofErr w:type="gramEnd"/>
      <w:r w:rsidR="004318DE">
        <w:rPr>
          <w:lang w:eastAsia="en-NZ"/>
        </w:rPr>
        <w:t xml:space="preserve"> how can we do this in the best way possible?</w:t>
      </w:r>
    </w:p>
    <w:p w14:paraId="0067E5CF" w14:textId="51B6E823" w:rsidR="004318DE" w:rsidRDefault="005030B1" w:rsidP="005C59F0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20384" behindDoc="0" locked="0" layoutInCell="1" allowOverlap="1" wp14:anchorId="174AF900" wp14:editId="50858169">
            <wp:simplePos x="0" y="0"/>
            <wp:positionH relativeFrom="margin">
              <wp:posOffset>235585</wp:posOffset>
            </wp:positionH>
            <wp:positionV relativeFrom="paragraph">
              <wp:posOffset>3810</wp:posOffset>
            </wp:positionV>
            <wp:extent cx="1323278" cy="1285471"/>
            <wp:effectExtent l="0" t="0" r="0" b="0"/>
            <wp:wrapNone/>
            <wp:docPr id="204580636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278" cy="12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DE">
        <w:rPr>
          <w:lang w:eastAsia="en-NZ"/>
        </w:rPr>
        <w:t xml:space="preserve">Our </w:t>
      </w:r>
      <w:r w:rsidR="004318DE" w:rsidRPr="004318DE">
        <w:rPr>
          <w:lang w:eastAsia="en-NZ"/>
        </w:rPr>
        <w:t>preferred option</w:t>
      </w:r>
      <w:r w:rsidR="004318DE">
        <w:rPr>
          <w:lang w:eastAsia="en-NZ"/>
        </w:rPr>
        <w:t xml:space="preserve"> </w:t>
      </w:r>
      <w:r w:rsidR="00351B14">
        <w:rPr>
          <w:lang w:eastAsia="en-NZ"/>
        </w:rPr>
        <w:t xml:space="preserve">for this </w:t>
      </w:r>
      <w:r w:rsidR="004318DE">
        <w:rPr>
          <w:lang w:eastAsia="en-NZ"/>
        </w:rPr>
        <w:t xml:space="preserve">will make rates go up about 12 dollars in </w:t>
      </w:r>
      <w:r w:rsidR="004318DE">
        <w:rPr>
          <w:lang w:eastAsia="en-NZ"/>
        </w:rPr>
        <w:br/>
        <w:t xml:space="preserve">2024 </w:t>
      </w:r>
      <w:r w:rsidR="00172783">
        <w:rPr>
          <w:lang w:eastAsia="en-NZ"/>
        </w:rPr>
        <w:t>to</w:t>
      </w:r>
      <w:r w:rsidR="004318DE">
        <w:rPr>
          <w:lang w:eastAsia="en-NZ"/>
        </w:rPr>
        <w:t xml:space="preserve"> 2025.</w:t>
      </w:r>
    </w:p>
    <w:p w14:paraId="532B3665" w14:textId="0D4C43F8" w:rsidR="004318DE" w:rsidRDefault="004318DE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993442D" w14:textId="21495AFD" w:rsidR="004318DE" w:rsidRDefault="004318DE" w:rsidP="004318DE">
      <w:pPr>
        <w:pStyle w:val="Heading2"/>
        <w:rPr>
          <w:lang w:eastAsia="en-NZ"/>
        </w:rPr>
      </w:pPr>
      <w:bookmarkStart w:id="10" w:name="_Toc161315556"/>
      <w:r>
        <w:rPr>
          <w:lang w:eastAsia="en-NZ"/>
        </w:rPr>
        <w:lastRenderedPageBreak/>
        <w:t>Disaster Recovery Rate</w:t>
      </w:r>
      <w:bookmarkEnd w:id="10"/>
    </w:p>
    <w:p w14:paraId="2C15962F" w14:textId="42A159B8" w:rsidR="004318DE" w:rsidRDefault="005030B1" w:rsidP="004318D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284FC8DE" wp14:editId="241BA77F">
            <wp:simplePos x="0" y="0"/>
            <wp:positionH relativeFrom="column">
              <wp:posOffset>807720</wp:posOffset>
            </wp:positionH>
            <wp:positionV relativeFrom="paragraph">
              <wp:posOffset>71755</wp:posOffset>
            </wp:positionV>
            <wp:extent cx="948690" cy="949329"/>
            <wp:effectExtent l="0" t="0" r="3810" b="3175"/>
            <wp:wrapNone/>
            <wp:docPr id="114602857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45745" name="Picture 10309457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49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939">
        <w:rPr>
          <w:noProof/>
        </w:rPr>
        <w:drawing>
          <wp:anchor distT="0" distB="0" distL="114300" distR="114300" simplePos="0" relativeHeight="251928576" behindDoc="0" locked="0" layoutInCell="1" allowOverlap="1" wp14:anchorId="4B43BA19" wp14:editId="53F583E9">
            <wp:simplePos x="0" y="0"/>
            <wp:positionH relativeFrom="column">
              <wp:posOffset>-252545</wp:posOffset>
            </wp:positionH>
            <wp:positionV relativeFrom="paragraph">
              <wp:posOffset>73582</wp:posOffset>
            </wp:positionV>
            <wp:extent cx="942975" cy="942975"/>
            <wp:effectExtent l="0" t="0" r="9525" b="9525"/>
            <wp:wrapNone/>
            <wp:docPr id="10965249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249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D45E2" w14:textId="4086C129" w:rsidR="004318DE" w:rsidRDefault="004318DE" w:rsidP="004318DE">
      <w:pPr>
        <w:rPr>
          <w:lang w:eastAsia="en-NZ"/>
        </w:rPr>
      </w:pPr>
      <w:r>
        <w:rPr>
          <w:lang w:eastAsia="en-NZ"/>
        </w:rPr>
        <w:t>The Disaster Recovery Rate was made in 2023 – 2024.</w:t>
      </w:r>
    </w:p>
    <w:p w14:paraId="318C6991" w14:textId="77777777" w:rsidR="004318DE" w:rsidRDefault="004318DE" w:rsidP="004318DE">
      <w:pPr>
        <w:rPr>
          <w:lang w:eastAsia="en-NZ"/>
        </w:rPr>
      </w:pPr>
    </w:p>
    <w:p w14:paraId="237A5FE2" w14:textId="77777777" w:rsidR="00CD6736" w:rsidRPr="00A13EBE" w:rsidRDefault="00CD6736" w:rsidP="004318DE">
      <w:pPr>
        <w:rPr>
          <w:lang w:val="en-NZ" w:eastAsia="en-NZ"/>
        </w:rPr>
      </w:pPr>
    </w:p>
    <w:p w14:paraId="15781585" w14:textId="2CC1B766" w:rsidR="00CD6736" w:rsidRDefault="006C319E" w:rsidP="004318DE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33A57A0" wp14:editId="695A2811">
                <wp:simplePos x="0" y="0"/>
                <wp:positionH relativeFrom="column">
                  <wp:posOffset>1144100</wp:posOffset>
                </wp:positionH>
                <wp:positionV relativeFrom="paragraph">
                  <wp:posOffset>354562</wp:posOffset>
                </wp:positionV>
                <wp:extent cx="549910" cy="248579"/>
                <wp:effectExtent l="0" t="19050" r="40640" b="37465"/>
                <wp:wrapNone/>
                <wp:docPr id="204156412" name="Arrow: Right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485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951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alt="&quot;&quot;" style="position:absolute;margin-left:90.1pt;margin-top:27.9pt;width:43.3pt;height:19.55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" adj="16718" fillcolor="#4472c4 [3204]" strokecolor="#09101d [484]" strokeweight="1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E12C599" wp14:editId="25CA9F9E">
                <wp:simplePos x="0" y="0"/>
                <wp:positionH relativeFrom="column">
                  <wp:posOffset>-170986</wp:posOffset>
                </wp:positionH>
                <wp:positionV relativeFrom="paragraph">
                  <wp:posOffset>217124</wp:posOffset>
                </wp:positionV>
                <wp:extent cx="1367883" cy="557530"/>
                <wp:effectExtent l="0" t="0" r="3810" b="0"/>
                <wp:wrapNone/>
                <wp:docPr id="1226907709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883" cy="55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FFC502" w14:textId="6740F81B" w:rsidR="006C319E" w:rsidRPr="006C319E" w:rsidRDefault="006C319E">
                            <w:pPr>
                              <w:ind w:left="0"/>
                              <w:rPr>
                                <w:b/>
                                <w:bCs/>
                                <w:sz w:val="60"/>
                                <w:szCs w:val="60"/>
                                <w:lang w:val="en-NZ"/>
                              </w:rPr>
                            </w:pPr>
                            <w:r w:rsidRPr="006C319E">
                              <w:rPr>
                                <w:b/>
                                <w:bCs/>
                                <w:sz w:val="60"/>
                                <w:szCs w:val="60"/>
                                <w:lang w:val="en-NZ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2C599" id="Text Box 4" o:spid="_x0000_s1031" type="#_x0000_t202" alt="&quot;&quot;" style="position:absolute;left:0;text-align:left;margin-left:-13.45pt;margin-top:17.1pt;width:107.7pt;height:43.9pt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" fillcolor="white [3201]" stroked="f" strokeweight=".5pt">
                <v:textbox>
                  <w:txbxContent>
                    <w:p w14:paraId="45FFC502" w14:textId="6740F81B" w:rsidR="006C319E" w:rsidRPr="006C319E" w:rsidRDefault="006C319E">
                      <w:pPr>
                        <w:ind w:left="0"/>
                        <w:rPr>
                          <w:b/>
                          <w:bCs/>
                          <w:sz w:val="60"/>
                          <w:szCs w:val="60"/>
                          <w:lang w:val="en-NZ"/>
                        </w:rPr>
                      </w:pPr>
                      <w:r w:rsidRPr="006C319E">
                        <w:rPr>
                          <w:b/>
                          <w:bCs/>
                          <w:sz w:val="60"/>
                          <w:szCs w:val="60"/>
                          <w:lang w:val="en-NZ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CD6736">
        <w:rPr>
          <w:lang w:eastAsia="en-NZ"/>
        </w:rPr>
        <w:t xml:space="preserve">We want to change the name of the Disaster Recovery Rate to the </w:t>
      </w:r>
      <w:r w:rsidR="00CD6736" w:rsidRPr="00CD6736">
        <w:rPr>
          <w:b/>
          <w:bCs/>
          <w:lang w:eastAsia="en-NZ"/>
        </w:rPr>
        <w:t>Resilience</w:t>
      </w:r>
      <w:r w:rsidR="00CD6736">
        <w:rPr>
          <w:lang w:eastAsia="en-NZ"/>
        </w:rPr>
        <w:t xml:space="preserve"> Rate.</w:t>
      </w:r>
    </w:p>
    <w:p w14:paraId="413B9733" w14:textId="244CA1D8" w:rsidR="00CD6736" w:rsidRDefault="00CD6736" w:rsidP="004318DE">
      <w:pPr>
        <w:rPr>
          <w:lang w:eastAsia="en-NZ"/>
        </w:rPr>
      </w:pPr>
    </w:p>
    <w:p w14:paraId="58D07BFD" w14:textId="2DEA49F2" w:rsidR="00CD6736" w:rsidRDefault="006C319E" w:rsidP="004318D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70F42064" wp14:editId="4A687E85">
            <wp:simplePos x="0" y="0"/>
            <wp:positionH relativeFrom="margin">
              <wp:align>left</wp:align>
            </wp:positionH>
            <wp:positionV relativeFrom="paragraph">
              <wp:posOffset>290567</wp:posOffset>
            </wp:positionV>
            <wp:extent cx="1358561" cy="988741"/>
            <wp:effectExtent l="0" t="0" r="0" b="1905"/>
            <wp:wrapNone/>
            <wp:docPr id="13943005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005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86" cy="9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736" w:rsidRPr="00BD34B6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7CBC4B92" wp14:editId="6588C132">
                <wp:simplePos x="0" y="0"/>
                <wp:positionH relativeFrom="margin">
                  <wp:align>right</wp:align>
                </wp:positionH>
                <wp:positionV relativeFrom="paragraph">
                  <wp:posOffset>281862</wp:posOffset>
                </wp:positionV>
                <wp:extent cx="3555582" cy="1085386"/>
                <wp:effectExtent l="0" t="0" r="6985" b="635"/>
                <wp:wrapNone/>
                <wp:docPr id="126135044" name="Rectangle 126135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10853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498B7" id="Rectangle 126135044" o:spid="_x0000_s1026" style="position:absolute;margin-left:228.75pt;margin-top:22.2pt;width:279.95pt;height:85.45pt;z-index:-25115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056E991" w14:textId="2A8E3DEC" w:rsidR="00CD6736" w:rsidRDefault="00CD6736" w:rsidP="004318DE">
      <w:pPr>
        <w:rPr>
          <w:lang w:eastAsia="en-NZ"/>
        </w:rPr>
      </w:pPr>
      <w:r w:rsidRPr="00CD6736">
        <w:rPr>
          <w:b/>
          <w:bCs/>
          <w:lang w:eastAsia="en-NZ"/>
        </w:rPr>
        <w:t>Resilience</w:t>
      </w:r>
      <w:r>
        <w:rPr>
          <w:lang w:eastAsia="en-NZ"/>
        </w:rPr>
        <w:t xml:space="preserve"> means being able to </w:t>
      </w:r>
      <w:r>
        <w:rPr>
          <w:lang w:eastAsia="en-NZ"/>
        </w:rPr>
        <w:br/>
        <w:t>keep doing things when times are hard.</w:t>
      </w:r>
    </w:p>
    <w:p w14:paraId="6474EB2D" w14:textId="77777777" w:rsidR="00CD6736" w:rsidRDefault="00CD6736" w:rsidP="004318DE">
      <w:pPr>
        <w:rPr>
          <w:lang w:eastAsia="en-NZ"/>
        </w:rPr>
      </w:pPr>
    </w:p>
    <w:p w14:paraId="7F635A85" w14:textId="1821D1A8" w:rsidR="004318DE" w:rsidRDefault="00E90D68" w:rsidP="004318D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79BF5C8" wp14:editId="1684F2DC">
            <wp:simplePos x="0" y="0"/>
            <wp:positionH relativeFrom="margin">
              <wp:align>left</wp:align>
            </wp:positionH>
            <wp:positionV relativeFrom="paragraph">
              <wp:posOffset>83371</wp:posOffset>
            </wp:positionV>
            <wp:extent cx="1228090" cy="1228090"/>
            <wp:effectExtent l="0" t="0" r="0" b="0"/>
            <wp:wrapNone/>
            <wp:docPr id="141018262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4232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6E857" w14:textId="2BEE95FE" w:rsidR="004318DE" w:rsidRDefault="004318DE" w:rsidP="004318DE">
      <w:pPr>
        <w:rPr>
          <w:lang w:eastAsia="en-NZ"/>
        </w:rPr>
      </w:pPr>
      <w:r>
        <w:rPr>
          <w:lang w:eastAsia="en-NZ"/>
        </w:rPr>
        <w:t xml:space="preserve">It is being used to fix things after Cyclone Gabrielle. </w:t>
      </w:r>
    </w:p>
    <w:p w14:paraId="5F736D26" w14:textId="77777777" w:rsidR="004318DE" w:rsidRDefault="004318DE" w:rsidP="004318DE">
      <w:pPr>
        <w:rPr>
          <w:lang w:eastAsia="en-NZ"/>
        </w:rPr>
      </w:pPr>
    </w:p>
    <w:p w14:paraId="589CC317" w14:textId="57040022" w:rsidR="004318DE" w:rsidRDefault="00ED2C96" w:rsidP="004318D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564AED16" wp14:editId="0CD25425">
            <wp:simplePos x="0" y="0"/>
            <wp:positionH relativeFrom="margin">
              <wp:posOffset>178420</wp:posOffset>
            </wp:positionH>
            <wp:positionV relativeFrom="paragraph">
              <wp:posOffset>196974</wp:posOffset>
            </wp:positionV>
            <wp:extent cx="817756" cy="1551961"/>
            <wp:effectExtent l="0" t="0" r="1905" b="0"/>
            <wp:wrapNone/>
            <wp:docPr id="10204017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017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756" cy="155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5EDF3" w14:textId="4FE84451" w:rsidR="004318DE" w:rsidRDefault="004318DE" w:rsidP="004318DE">
      <w:pPr>
        <w:rPr>
          <w:lang w:eastAsia="en-NZ"/>
        </w:rPr>
      </w:pPr>
      <w:r>
        <w:rPr>
          <w:lang w:eastAsia="en-NZ"/>
        </w:rPr>
        <w:t xml:space="preserve">We need to keep saving money in case another emergency like Cyclone Gabrielle happens. </w:t>
      </w:r>
    </w:p>
    <w:p w14:paraId="09F36422" w14:textId="77777777" w:rsidR="004318DE" w:rsidRDefault="004318DE" w:rsidP="004318DE">
      <w:pPr>
        <w:rPr>
          <w:lang w:eastAsia="en-NZ"/>
        </w:rPr>
      </w:pPr>
    </w:p>
    <w:p w14:paraId="34F19450" w14:textId="77777777" w:rsidR="004318DE" w:rsidRDefault="004318DE" w:rsidP="004318DE">
      <w:pPr>
        <w:rPr>
          <w:lang w:eastAsia="en-NZ"/>
        </w:rPr>
      </w:pPr>
    </w:p>
    <w:p w14:paraId="7942A8A2" w14:textId="558EF436" w:rsidR="004318DE" w:rsidRDefault="00ED2C96" w:rsidP="004318DE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5B6406FD" wp14:editId="05658E95">
            <wp:simplePos x="0" y="0"/>
            <wp:positionH relativeFrom="margin">
              <wp:align>left</wp:align>
            </wp:positionH>
            <wp:positionV relativeFrom="paragraph">
              <wp:posOffset>8859</wp:posOffset>
            </wp:positionV>
            <wp:extent cx="1323278" cy="1285471"/>
            <wp:effectExtent l="0" t="0" r="0" b="0"/>
            <wp:wrapNone/>
            <wp:docPr id="153735015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278" cy="12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EF">
        <w:rPr>
          <w:lang w:eastAsia="en-NZ"/>
        </w:rPr>
        <w:t xml:space="preserve">Our </w:t>
      </w:r>
      <w:r w:rsidR="00887FEF" w:rsidRPr="004318DE">
        <w:rPr>
          <w:lang w:eastAsia="en-NZ"/>
        </w:rPr>
        <w:t>preferred option</w:t>
      </w:r>
      <w:r w:rsidR="00887FEF">
        <w:rPr>
          <w:lang w:eastAsia="en-NZ"/>
        </w:rPr>
        <w:t xml:space="preserve"> </w:t>
      </w:r>
      <w:r w:rsidR="00351B14">
        <w:rPr>
          <w:lang w:eastAsia="en-NZ"/>
        </w:rPr>
        <w:t xml:space="preserve">for this </w:t>
      </w:r>
      <w:r w:rsidR="00887FEF">
        <w:rPr>
          <w:lang w:eastAsia="en-NZ"/>
        </w:rPr>
        <w:t xml:space="preserve">will make rates go up about 86 dollars in </w:t>
      </w:r>
      <w:r w:rsidR="00887FEF">
        <w:rPr>
          <w:lang w:eastAsia="en-NZ"/>
        </w:rPr>
        <w:br/>
        <w:t>2024 – 2025.</w:t>
      </w:r>
    </w:p>
    <w:p w14:paraId="0280D785" w14:textId="683B8FE9" w:rsidR="00CD6736" w:rsidRDefault="00CD6736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ECF3266" w14:textId="489EFB0A" w:rsidR="00887FEF" w:rsidRDefault="00AE07EE" w:rsidP="00AE07EE">
      <w:pPr>
        <w:pStyle w:val="Heading2"/>
        <w:rPr>
          <w:lang w:eastAsia="en-NZ"/>
        </w:rPr>
      </w:pPr>
      <w:bookmarkStart w:id="11" w:name="_Toc161315557"/>
      <w:r>
        <w:rPr>
          <w:lang w:eastAsia="en-NZ"/>
        </w:rPr>
        <w:lastRenderedPageBreak/>
        <w:t>Investments</w:t>
      </w:r>
      <w:bookmarkEnd w:id="11"/>
    </w:p>
    <w:p w14:paraId="78ABA904" w14:textId="6058DF25" w:rsidR="005D7B85" w:rsidRDefault="00A13EBE" w:rsidP="005D7B85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30D3780" wp14:editId="42329221">
                <wp:simplePos x="0" y="0"/>
                <wp:positionH relativeFrom="margin">
                  <wp:posOffset>2169160</wp:posOffset>
                </wp:positionH>
                <wp:positionV relativeFrom="paragraph">
                  <wp:posOffset>268220</wp:posOffset>
                </wp:positionV>
                <wp:extent cx="3555365" cy="2802255"/>
                <wp:effectExtent l="0" t="0" r="6985" b="0"/>
                <wp:wrapNone/>
                <wp:docPr id="2114738080" name="Rectangle 211473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280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D0440" id="Rectangle 2114738080" o:spid="_x0000_s1026" style="position:absolute;margin-left:170.8pt;margin-top:21.1pt;width:279.95pt;height:220.6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121F5A">
        <w:rPr>
          <w:noProof/>
        </w:rPr>
        <w:drawing>
          <wp:anchor distT="0" distB="0" distL="114300" distR="114300" simplePos="0" relativeHeight="251935744" behindDoc="0" locked="0" layoutInCell="1" allowOverlap="1" wp14:anchorId="0AB98B37" wp14:editId="7BF2C264">
            <wp:simplePos x="0" y="0"/>
            <wp:positionH relativeFrom="margin">
              <wp:align>left</wp:align>
            </wp:positionH>
            <wp:positionV relativeFrom="paragraph">
              <wp:posOffset>132576</wp:posOffset>
            </wp:positionV>
            <wp:extent cx="1382751" cy="1382751"/>
            <wp:effectExtent l="0" t="0" r="8255" b="0"/>
            <wp:wrapNone/>
            <wp:docPr id="22693746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3746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751" cy="138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77EDA" w14:textId="32E6EE83" w:rsidR="005D7B85" w:rsidRDefault="005D7B85" w:rsidP="005D7B85">
      <w:pPr>
        <w:rPr>
          <w:lang w:eastAsia="en-NZ"/>
        </w:rPr>
      </w:pPr>
      <w:r>
        <w:rPr>
          <w:lang w:eastAsia="en-NZ"/>
        </w:rPr>
        <w:t xml:space="preserve">Here </w:t>
      </w:r>
      <w:r w:rsidRPr="005D7B85">
        <w:rPr>
          <w:b/>
          <w:bCs/>
          <w:lang w:eastAsia="en-NZ"/>
        </w:rPr>
        <w:t>investments</w:t>
      </w:r>
      <w:r>
        <w:rPr>
          <w:lang w:eastAsia="en-NZ"/>
        </w:rPr>
        <w:t xml:space="preserve"> </w:t>
      </w:r>
      <w:proofErr w:type="gramStart"/>
      <w:r>
        <w:rPr>
          <w:lang w:eastAsia="en-NZ"/>
        </w:rPr>
        <w:t>means</w:t>
      </w:r>
      <w:proofErr w:type="gramEnd"/>
      <w:r>
        <w:rPr>
          <w:lang w:eastAsia="en-NZ"/>
        </w:rPr>
        <w:t xml:space="preserve"> having things that make money like:</w:t>
      </w:r>
    </w:p>
    <w:p w14:paraId="521CE7E3" w14:textId="2F105970" w:rsidR="005D7B85" w:rsidRDefault="00121F5A" w:rsidP="005D7B85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60B47C69" wp14:editId="2B1863F3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1338146" cy="1338146"/>
            <wp:effectExtent l="0" t="0" r="0" b="0"/>
            <wp:wrapNone/>
            <wp:docPr id="13517200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00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146" cy="133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B85">
        <w:rPr>
          <w:lang w:eastAsia="en-NZ"/>
        </w:rPr>
        <w:t xml:space="preserve">buildings </w:t>
      </w:r>
    </w:p>
    <w:p w14:paraId="6BC8D9F9" w14:textId="06315ED9" w:rsidR="005D7B85" w:rsidRDefault="005D7B85" w:rsidP="005D7B85">
      <w:pPr>
        <w:pStyle w:val="ListParagraph"/>
        <w:rPr>
          <w:lang w:eastAsia="en-NZ"/>
        </w:rPr>
      </w:pPr>
      <w:r>
        <w:rPr>
          <w:lang w:eastAsia="en-NZ"/>
        </w:rPr>
        <w:t>property</w:t>
      </w:r>
    </w:p>
    <w:p w14:paraId="05E3D9DC" w14:textId="5D41DED8" w:rsidR="005D7B85" w:rsidRDefault="005D7B85" w:rsidP="004F03F8">
      <w:pPr>
        <w:pStyle w:val="ListParagraph"/>
        <w:rPr>
          <w:lang w:eastAsia="en-NZ"/>
        </w:rPr>
      </w:pPr>
      <w:r>
        <w:rPr>
          <w:lang w:eastAsia="en-NZ"/>
        </w:rPr>
        <w:t>bank accounts.</w:t>
      </w:r>
    </w:p>
    <w:p w14:paraId="10235B9A" w14:textId="77777777" w:rsidR="005D7B85" w:rsidRDefault="005D7B85" w:rsidP="005D7B85">
      <w:pPr>
        <w:rPr>
          <w:lang w:eastAsia="en-NZ"/>
        </w:rPr>
      </w:pPr>
    </w:p>
    <w:p w14:paraId="7191FF2A" w14:textId="6A505B7C" w:rsidR="005D7B85" w:rsidRDefault="00E17192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1B79E193" wp14:editId="61BF3139">
            <wp:simplePos x="0" y="0"/>
            <wp:positionH relativeFrom="margin">
              <wp:align>left</wp:align>
            </wp:positionH>
            <wp:positionV relativeFrom="paragraph">
              <wp:posOffset>104388</wp:posOffset>
            </wp:positionV>
            <wp:extent cx="1390185" cy="1199102"/>
            <wp:effectExtent l="0" t="0" r="635" b="1270"/>
            <wp:wrapNone/>
            <wp:docPr id="3792560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560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85" cy="119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0F5A" w14:textId="7176816E" w:rsidR="005D7B85" w:rsidRDefault="005D7B85" w:rsidP="005D7B85">
      <w:pPr>
        <w:rPr>
          <w:lang w:eastAsia="en-NZ"/>
        </w:rPr>
      </w:pPr>
      <w:r>
        <w:rPr>
          <w:lang w:eastAsia="en-NZ"/>
        </w:rPr>
        <w:t xml:space="preserve">We have investments </w:t>
      </w:r>
      <w:proofErr w:type="gramStart"/>
      <w:r>
        <w:rPr>
          <w:lang w:eastAsia="en-NZ"/>
        </w:rPr>
        <w:t>worth</w:t>
      </w:r>
      <w:proofErr w:type="gramEnd"/>
      <w:r>
        <w:rPr>
          <w:lang w:eastAsia="en-NZ"/>
        </w:rPr>
        <w:t xml:space="preserve"> </w:t>
      </w:r>
    </w:p>
    <w:p w14:paraId="7F922B60" w14:textId="5C3C88D0" w:rsidR="005D7B85" w:rsidRDefault="005D7B85" w:rsidP="005D7B85">
      <w:pPr>
        <w:rPr>
          <w:lang w:eastAsia="en-NZ"/>
        </w:rPr>
      </w:pPr>
      <w:r>
        <w:rPr>
          <w:lang w:eastAsia="en-NZ"/>
        </w:rPr>
        <w:t xml:space="preserve">1 hundred and 60 million dollars. </w:t>
      </w:r>
    </w:p>
    <w:p w14:paraId="1A8F8E82" w14:textId="77777777" w:rsidR="005D7B85" w:rsidRDefault="005D7B85" w:rsidP="005D7B85">
      <w:pPr>
        <w:rPr>
          <w:lang w:eastAsia="en-NZ"/>
        </w:rPr>
      </w:pPr>
    </w:p>
    <w:p w14:paraId="092B92F2" w14:textId="71A969D2" w:rsidR="005D7B85" w:rsidRDefault="00E17192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4F6E799E" wp14:editId="7ED050A3">
            <wp:simplePos x="0" y="0"/>
            <wp:positionH relativeFrom="margin">
              <wp:posOffset>0</wp:posOffset>
            </wp:positionH>
            <wp:positionV relativeFrom="paragraph">
              <wp:posOffset>146638</wp:posOffset>
            </wp:positionV>
            <wp:extent cx="1077951" cy="1418809"/>
            <wp:effectExtent l="0" t="0" r="8255" b="0"/>
            <wp:wrapNone/>
            <wp:docPr id="4327707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707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951" cy="141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31430" w14:textId="0B4D8CDC" w:rsidR="005D7B85" w:rsidRDefault="00E17192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05401D59" wp14:editId="18B283DD">
            <wp:simplePos x="0" y="0"/>
            <wp:positionH relativeFrom="margin">
              <wp:posOffset>200025</wp:posOffset>
            </wp:positionH>
            <wp:positionV relativeFrom="paragraph">
              <wp:posOffset>93933</wp:posOffset>
            </wp:positionV>
            <wp:extent cx="572429" cy="493748"/>
            <wp:effectExtent l="0" t="0" r="0" b="1905"/>
            <wp:wrapNone/>
            <wp:docPr id="3192827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560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29" cy="49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B85">
        <w:rPr>
          <w:lang w:eastAsia="en-NZ"/>
        </w:rPr>
        <w:t>We have been thinking about how to look after these investments.</w:t>
      </w:r>
    </w:p>
    <w:p w14:paraId="3CE792F1" w14:textId="77777777" w:rsidR="00AE07EE" w:rsidRDefault="00AE07EE" w:rsidP="005D7B85">
      <w:pPr>
        <w:rPr>
          <w:lang w:eastAsia="en-NZ"/>
        </w:rPr>
      </w:pPr>
    </w:p>
    <w:p w14:paraId="78C078C3" w14:textId="77777777" w:rsidR="00AE07EE" w:rsidRDefault="00AE07EE" w:rsidP="005D7B85">
      <w:pPr>
        <w:rPr>
          <w:lang w:eastAsia="en-NZ"/>
        </w:rPr>
      </w:pPr>
    </w:p>
    <w:p w14:paraId="4794405C" w14:textId="6C3C0E5B" w:rsidR="005D7B85" w:rsidRDefault="00E17192" w:rsidP="005D7B85">
      <w:pPr>
        <w:rPr>
          <w:lang w:eastAsia="en-NZ"/>
        </w:rPr>
      </w:pPr>
      <w:r>
        <w:rPr>
          <w:noProof/>
          <w:lang w:eastAsia="en-GB"/>
        </w:rPr>
        <w:drawing>
          <wp:anchor distT="0" distB="0" distL="114300" distR="114300" simplePos="0" relativeHeight="251948032" behindDoc="0" locked="0" layoutInCell="1" allowOverlap="1" wp14:anchorId="13359918" wp14:editId="3610775B">
            <wp:simplePos x="0" y="0"/>
            <wp:positionH relativeFrom="margin">
              <wp:align>left</wp:align>
            </wp:positionH>
            <wp:positionV relativeFrom="paragraph">
              <wp:posOffset>30402</wp:posOffset>
            </wp:positionV>
            <wp:extent cx="1278673" cy="1278673"/>
            <wp:effectExtent l="0" t="0" r="0" b="0"/>
            <wp:wrapNone/>
            <wp:docPr id="538226001" name="Picture 5382260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26001" name="Picture 5382260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73" cy="127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>We</w:t>
      </w:r>
      <w:r w:rsidR="00611101">
        <w:rPr>
          <w:lang w:eastAsia="en-NZ"/>
        </w:rPr>
        <w:t xml:space="preserve"> would like to </w:t>
      </w:r>
      <w:r w:rsidR="005D7B85">
        <w:rPr>
          <w:lang w:eastAsia="en-NZ"/>
        </w:rPr>
        <w:t xml:space="preserve">make a </w:t>
      </w:r>
      <w:r w:rsidR="005D7B85" w:rsidRPr="00611101">
        <w:rPr>
          <w:b/>
          <w:bCs/>
          <w:lang w:eastAsia="en-NZ"/>
        </w:rPr>
        <w:t>Council Controlled Trading Organisation</w:t>
      </w:r>
      <w:r w:rsidR="005D7B85">
        <w:rPr>
          <w:lang w:eastAsia="en-NZ"/>
        </w:rPr>
        <w:t xml:space="preserve">. </w:t>
      </w:r>
    </w:p>
    <w:p w14:paraId="553DC844" w14:textId="77777777" w:rsidR="00611101" w:rsidRDefault="00611101" w:rsidP="005D7B85">
      <w:pPr>
        <w:rPr>
          <w:lang w:eastAsia="en-NZ"/>
        </w:rPr>
      </w:pPr>
    </w:p>
    <w:p w14:paraId="4B938A65" w14:textId="77777777" w:rsidR="00AE07EE" w:rsidRDefault="00AE07EE" w:rsidP="005D7B85">
      <w:pPr>
        <w:rPr>
          <w:lang w:eastAsia="en-NZ"/>
        </w:rPr>
      </w:pPr>
    </w:p>
    <w:p w14:paraId="673AC7CC" w14:textId="74951B5D" w:rsidR="00611101" w:rsidRPr="00611101" w:rsidRDefault="00A13EBE" w:rsidP="005D7B85">
      <w:pPr>
        <w:rPr>
          <w:lang w:eastAsia="en-NZ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2C0F9AF1" wp14:editId="291CD89A">
                <wp:simplePos x="0" y="0"/>
                <wp:positionH relativeFrom="margin">
                  <wp:posOffset>2169160</wp:posOffset>
                </wp:positionH>
                <wp:positionV relativeFrom="paragraph">
                  <wp:posOffset>-111510</wp:posOffset>
                </wp:positionV>
                <wp:extent cx="3555365" cy="1449070"/>
                <wp:effectExtent l="0" t="0" r="6985" b="0"/>
                <wp:wrapNone/>
                <wp:docPr id="241768880" name="Rectangle 241768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14490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7EA08" id="Rectangle 241768880" o:spid="_x0000_s1026" style="position:absolute;margin-left:170.8pt;margin-top:-8.8pt;width:279.95pt;height:1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E17192">
        <w:rPr>
          <w:noProof/>
          <w:lang w:eastAsia="en-GB"/>
        </w:rPr>
        <w:drawing>
          <wp:anchor distT="0" distB="0" distL="114300" distR="114300" simplePos="0" relativeHeight="251945984" behindDoc="0" locked="0" layoutInCell="1" allowOverlap="1" wp14:anchorId="31EE81E0" wp14:editId="13797880">
            <wp:simplePos x="0" y="0"/>
            <wp:positionH relativeFrom="margin">
              <wp:posOffset>-141017</wp:posOffset>
            </wp:positionH>
            <wp:positionV relativeFrom="paragraph">
              <wp:posOffset>117738</wp:posOffset>
            </wp:positionV>
            <wp:extent cx="1908286" cy="929268"/>
            <wp:effectExtent l="0" t="0" r="0" b="4445"/>
            <wp:wrapNone/>
            <wp:docPr id="74384740" name="Picture 743847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97927" name="Picture 20964979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286" cy="92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101" w:rsidRPr="00611101">
        <w:rPr>
          <w:lang w:eastAsia="en-NZ"/>
        </w:rPr>
        <w:t>A</w:t>
      </w:r>
      <w:r w:rsidR="00611101">
        <w:rPr>
          <w:b/>
          <w:bCs/>
          <w:lang w:eastAsia="en-NZ"/>
        </w:rPr>
        <w:t xml:space="preserve"> </w:t>
      </w:r>
      <w:r w:rsidR="00611101" w:rsidRPr="00611101">
        <w:rPr>
          <w:b/>
          <w:bCs/>
          <w:lang w:eastAsia="en-NZ"/>
        </w:rPr>
        <w:t>Council Controlled Trading Organisation</w:t>
      </w:r>
      <w:r w:rsidR="00611101">
        <w:rPr>
          <w:lang w:eastAsia="en-NZ"/>
        </w:rPr>
        <w:t xml:space="preserve"> would be a part of the Napier City Council which looks after the investments.</w:t>
      </w:r>
      <w:r w:rsidR="00611101" w:rsidRPr="00611101">
        <w:rPr>
          <w:noProof/>
        </w:rPr>
        <w:t xml:space="preserve"> </w:t>
      </w:r>
    </w:p>
    <w:p w14:paraId="42949BB0" w14:textId="57E39DC2" w:rsidR="00611101" w:rsidRDefault="00E17192" w:rsidP="005D7B85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2281157" wp14:editId="1169F664">
                <wp:simplePos x="0" y="0"/>
                <wp:positionH relativeFrom="column">
                  <wp:posOffset>1293541</wp:posOffset>
                </wp:positionH>
                <wp:positionV relativeFrom="paragraph">
                  <wp:posOffset>263169</wp:posOffset>
                </wp:positionV>
                <wp:extent cx="614634" cy="631902"/>
                <wp:effectExtent l="0" t="0" r="0" b="0"/>
                <wp:wrapNone/>
                <wp:docPr id="144263545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34" cy="631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C7A04" w14:textId="2498572F" w:rsidR="00E17192" w:rsidRPr="00E17192" w:rsidRDefault="00E17192">
                            <w:pPr>
                              <w:ind w:left="0"/>
                              <w:rPr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E17192">
                              <w:rPr>
                                <w:color w:val="70AD47" w:themeColor="accent6"/>
                                <w:sz w:val="96"/>
                                <w:szCs w:val="9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1157" id="Text Box 11" o:spid="_x0000_s1032" type="#_x0000_t202" style="position:absolute;left:0;text-align:left;margin-left:101.85pt;margin-top:20.7pt;width:48.4pt;height:49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" fillcolor="white [3201]" stroked="f" strokeweight=".5pt">
                <v:textbox>
                  <w:txbxContent>
                    <w:p w14:paraId="77DC7A04" w14:textId="2498572F" w:rsidR="00E17192" w:rsidRPr="00E17192" w:rsidRDefault="00E17192">
                      <w:pPr>
                        <w:ind w:left="0"/>
                        <w:rPr>
                          <w:color w:val="70AD47" w:themeColor="accent6"/>
                          <w:sz w:val="96"/>
                          <w:szCs w:val="96"/>
                        </w:rPr>
                      </w:pPr>
                      <w:r w:rsidRPr="00E17192">
                        <w:rPr>
                          <w:color w:val="70AD47" w:themeColor="accent6"/>
                          <w:sz w:val="96"/>
                          <w:szCs w:val="9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</w:p>
    <w:p w14:paraId="0335D51E" w14:textId="797945D3" w:rsidR="00611101" w:rsidRDefault="00E17192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24EE6324" wp14:editId="30BFA205">
            <wp:simplePos x="0" y="0"/>
            <wp:positionH relativeFrom="margin">
              <wp:align>left</wp:align>
            </wp:positionH>
            <wp:positionV relativeFrom="paragraph">
              <wp:posOffset>67341</wp:posOffset>
            </wp:positionV>
            <wp:extent cx="1353154" cy="1167161"/>
            <wp:effectExtent l="0" t="0" r="0" b="0"/>
            <wp:wrapNone/>
            <wp:docPr id="159462577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560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54" cy="116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04A8" w14:textId="186F1B5C" w:rsidR="00611101" w:rsidRDefault="00611101" w:rsidP="005D7B85">
      <w:pPr>
        <w:rPr>
          <w:lang w:eastAsia="en-NZ"/>
        </w:rPr>
      </w:pPr>
      <w:r>
        <w:rPr>
          <w:lang w:eastAsia="en-NZ"/>
        </w:rPr>
        <w:t>This means we could look after our money better.</w:t>
      </w:r>
    </w:p>
    <w:p w14:paraId="0FD2CD9D" w14:textId="77777777" w:rsidR="00AE07EE" w:rsidRDefault="00AE07EE" w:rsidP="005D7B85">
      <w:pPr>
        <w:rPr>
          <w:lang w:eastAsia="en-NZ"/>
        </w:rPr>
      </w:pPr>
    </w:p>
    <w:p w14:paraId="585FBEA8" w14:textId="17AA2323" w:rsidR="00AE07EE" w:rsidRDefault="00E17192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3CAA0FBE" wp14:editId="42B769FD">
            <wp:simplePos x="0" y="0"/>
            <wp:positionH relativeFrom="margin">
              <wp:align>left</wp:align>
            </wp:positionH>
            <wp:positionV relativeFrom="paragraph">
              <wp:posOffset>175724</wp:posOffset>
            </wp:positionV>
            <wp:extent cx="1509132" cy="1509132"/>
            <wp:effectExtent l="0" t="0" r="0" b="0"/>
            <wp:wrapNone/>
            <wp:docPr id="12727367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367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90" cy="151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9F741" w14:textId="368CA0E4" w:rsidR="00AE07EE" w:rsidRDefault="00AE07EE" w:rsidP="00AE07EE">
      <w:pPr>
        <w:rPr>
          <w:lang w:eastAsia="en-NZ"/>
        </w:rPr>
      </w:pPr>
      <w:r>
        <w:rPr>
          <w:lang w:eastAsia="en-NZ"/>
        </w:rPr>
        <w:t xml:space="preserve">Our </w:t>
      </w:r>
      <w:r w:rsidRPr="004318DE">
        <w:rPr>
          <w:lang w:eastAsia="en-NZ"/>
        </w:rPr>
        <w:t>preferred option</w:t>
      </w:r>
      <w:r>
        <w:rPr>
          <w:lang w:eastAsia="en-NZ"/>
        </w:rPr>
        <w:t xml:space="preserve"> </w:t>
      </w:r>
      <w:r w:rsidR="00351B14">
        <w:rPr>
          <w:lang w:eastAsia="en-NZ"/>
        </w:rPr>
        <w:t xml:space="preserve">for this </w:t>
      </w:r>
      <w:r>
        <w:rPr>
          <w:lang w:eastAsia="en-NZ"/>
        </w:rPr>
        <w:t>will make no change to rates in 2024 – 2025.</w:t>
      </w:r>
    </w:p>
    <w:p w14:paraId="7395D329" w14:textId="77777777" w:rsidR="00235529" w:rsidRDefault="00235529" w:rsidP="00AE07EE">
      <w:pPr>
        <w:rPr>
          <w:lang w:eastAsia="en-NZ"/>
        </w:rPr>
      </w:pPr>
    </w:p>
    <w:p w14:paraId="124BB413" w14:textId="77777777" w:rsidR="00235529" w:rsidRDefault="00235529" w:rsidP="00AE07EE">
      <w:pPr>
        <w:rPr>
          <w:lang w:eastAsia="en-NZ"/>
        </w:rPr>
      </w:pPr>
    </w:p>
    <w:p w14:paraId="4CEE9EA0" w14:textId="77777777" w:rsidR="00235529" w:rsidRDefault="00235529" w:rsidP="00AE07EE">
      <w:pPr>
        <w:rPr>
          <w:lang w:eastAsia="en-NZ"/>
        </w:rPr>
      </w:pPr>
    </w:p>
    <w:p w14:paraId="61A858A0" w14:textId="125CEAD6" w:rsidR="00235529" w:rsidRDefault="00235529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1A9DF20" w14:textId="031829FA" w:rsidR="00235529" w:rsidRDefault="00235529" w:rsidP="00235529">
      <w:pPr>
        <w:pStyle w:val="Heading2"/>
        <w:rPr>
          <w:lang w:eastAsia="en-NZ"/>
        </w:rPr>
      </w:pPr>
      <w:bookmarkStart w:id="12" w:name="_Toc161315558"/>
      <w:r>
        <w:rPr>
          <w:lang w:eastAsia="en-NZ"/>
        </w:rPr>
        <w:lastRenderedPageBreak/>
        <w:t xml:space="preserve">Fees </w:t>
      </w:r>
      <w:r w:rsidR="00E67985">
        <w:rPr>
          <w:lang w:eastAsia="en-NZ"/>
        </w:rPr>
        <w:t>and</w:t>
      </w:r>
      <w:r>
        <w:rPr>
          <w:lang w:eastAsia="en-NZ"/>
        </w:rPr>
        <w:t xml:space="preserve"> </w:t>
      </w:r>
      <w:r w:rsidR="00DD0AFC">
        <w:rPr>
          <w:lang w:eastAsia="en-NZ"/>
        </w:rPr>
        <w:t>c</w:t>
      </w:r>
      <w:r>
        <w:rPr>
          <w:lang w:eastAsia="en-NZ"/>
        </w:rPr>
        <w:t>harges</w:t>
      </w:r>
      <w:bookmarkEnd w:id="12"/>
    </w:p>
    <w:p w14:paraId="6E727375" w14:textId="6B3D2CA1" w:rsidR="00235529" w:rsidRDefault="00577939" w:rsidP="00AE07EE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7116CD5B" wp14:editId="291E07E3">
            <wp:simplePos x="0" y="0"/>
            <wp:positionH relativeFrom="margin">
              <wp:align>left</wp:align>
            </wp:positionH>
            <wp:positionV relativeFrom="paragraph">
              <wp:posOffset>217650</wp:posOffset>
            </wp:positionV>
            <wp:extent cx="1709157" cy="698810"/>
            <wp:effectExtent l="0" t="0" r="5715" b="6350"/>
            <wp:wrapNone/>
            <wp:docPr id="16934528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4528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157" cy="6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C43F0" w14:textId="43BE60B3" w:rsidR="0075629C" w:rsidRDefault="0075629C" w:rsidP="00577939">
      <w:pPr>
        <w:rPr>
          <w:lang w:eastAsia="en-NZ"/>
        </w:rPr>
      </w:pPr>
      <w:r>
        <w:rPr>
          <w:lang w:eastAsia="en-NZ"/>
        </w:rPr>
        <w:t xml:space="preserve">We </w:t>
      </w:r>
      <w:r w:rsidR="0009652F">
        <w:rPr>
          <w:lang w:eastAsia="en-NZ"/>
        </w:rPr>
        <w:t xml:space="preserve">pay </w:t>
      </w:r>
      <w:r>
        <w:rPr>
          <w:lang w:eastAsia="en-NZ"/>
        </w:rPr>
        <w:t xml:space="preserve">for the things we look after </w:t>
      </w:r>
      <w:r w:rsidR="00A40CE0">
        <w:rPr>
          <w:lang w:eastAsia="en-NZ"/>
        </w:rPr>
        <w:t xml:space="preserve">by </w:t>
      </w:r>
      <w:r w:rsidR="00577939">
        <w:rPr>
          <w:lang w:eastAsia="en-NZ"/>
        </w:rPr>
        <w:t>c</w:t>
      </w:r>
      <w:r>
        <w:rPr>
          <w:lang w:eastAsia="en-NZ"/>
        </w:rPr>
        <w:t>harg</w:t>
      </w:r>
      <w:r w:rsidR="00A40CE0">
        <w:rPr>
          <w:lang w:eastAsia="en-NZ"/>
        </w:rPr>
        <w:t>ing you money.</w:t>
      </w:r>
    </w:p>
    <w:p w14:paraId="10748E55" w14:textId="77777777" w:rsidR="0075629C" w:rsidRDefault="0075629C" w:rsidP="0075629C">
      <w:pPr>
        <w:rPr>
          <w:lang w:eastAsia="en-NZ"/>
        </w:rPr>
      </w:pPr>
    </w:p>
    <w:p w14:paraId="38DE521D" w14:textId="02085992" w:rsidR="0075629C" w:rsidRDefault="00FD1BB0" w:rsidP="0075629C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6767A6D0" wp14:editId="002153BB">
            <wp:simplePos x="0" y="0"/>
            <wp:positionH relativeFrom="margin">
              <wp:align>left</wp:align>
            </wp:positionH>
            <wp:positionV relativeFrom="paragraph">
              <wp:posOffset>231403</wp:posOffset>
            </wp:positionV>
            <wp:extent cx="983898" cy="1501697"/>
            <wp:effectExtent l="0" t="0" r="6985" b="3810"/>
            <wp:wrapNone/>
            <wp:docPr id="11440413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413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898" cy="150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7664F" w14:textId="39CDB92E" w:rsidR="0075629C" w:rsidRDefault="0075629C" w:rsidP="0075629C">
      <w:pPr>
        <w:rPr>
          <w:lang w:eastAsia="en-NZ"/>
        </w:rPr>
      </w:pPr>
      <w:r>
        <w:rPr>
          <w:lang w:eastAsia="en-NZ"/>
        </w:rPr>
        <w:t xml:space="preserve">This includes </w:t>
      </w:r>
      <w:r w:rsidR="00FD1BB0">
        <w:rPr>
          <w:lang w:eastAsia="en-NZ"/>
        </w:rPr>
        <w:t xml:space="preserve">you </w:t>
      </w:r>
      <w:r w:rsidR="00AF7BEF">
        <w:rPr>
          <w:lang w:eastAsia="en-NZ"/>
        </w:rPr>
        <w:t xml:space="preserve">paying for </w:t>
      </w:r>
      <w:r>
        <w:rPr>
          <w:lang w:eastAsia="en-NZ"/>
        </w:rPr>
        <w:t>things like:</w:t>
      </w:r>
    </w:p>
    <w:p w14:paraId="326601B7" w14:textId="6BFA5599" w:rsidR="0075629C" w:rsidRDefault="0075629C" w:rsidP="0075629C">
      <w:pPr>
        <w:pStyle w:val="ListParagraph"/>
        <w:rPr>
          <w:lang w:eastAsia="en-NZ"/>
        </w:rPr>
      </w:pPr>
      <w:r w:rsidRPr="0023504C">
        <w:rPr>
          <w:b/>
          <w:bCs/>
          <w:lang w:eastAsia="en-NZ"/>
        </w:rPr>
        <w:t>registering</w:t>
      </w:r>
      <w:r>
        <w:rPr>
          <w:lang w:eastAsia="en-NZ"/>
        </w:rPr>
        <w:t xml:space="preserve"> your dog</w:t>
      </w:r>
    </w:p>
    <w:p w14:paraId="088FD89D" w14:textId="253AB32D" w:rsidR="0075629C" w:rsidRDefault="0075629C" w:rsidP="0075629C">
      <w:pPr>
        <w:pStyle w:val="ListParagraph"/>
        <w:rPr>
          <w:lang w:eastAsia="en-NZ"/>
        </w:rPr>
      </w:pPr>
      <w:r>
        <w:rPr>
          <w:lang w:eastAsia="en-NZ"/>
        </w:rPr>
        <w:t>using Council buildings</w:t>
      </w:r>
    </w:p>
    <w:p w14:paraId="5C884C23" w14:textId="57F87AB2" w:rsidR="0075629C" w:rsidRDefault="00FD1BB0" w:rsidP="0075629C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72DF6724" wp14:editId="1995CC42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706471" cy="1137424"/>
            <wp:effectExtent l="0" t="0" r="8255" b="5715"/>
            <wp:wrapNone/>
            <wp:docPr id="13552288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288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16" cy="113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29C">
        <w:rPr>
          <w:lang w:eastAsia="en-NZ"/>
        </w:rPr>
        <w:t>using Council sports grounds</w:t>
      </w:r>
    </w:p>
    <w:p w14:paraId="06B2D44D" w14:textId="0431B689" w:rsidR="0075629C" w:rsidRDefault="0075629C" w:rsidP="0075629C">
      <w:pPr>
        <w:pStyle w:val="ListParagraph"/>
        <w:rPr>
          <w:lang w:eastAsia="en-NZ"/>
        </w:rPr>
      </w:pPr>
      <w:r>
        <w:rPr>
          <w:lang w:eastAsia="en-NZ"/>
        </w:rPr>
        <w:t>going to places like:</w:t>
      </w:r>
    </w:p>
    <w:p w14:paraId="29E7C896" w14:textId="6CA3F5F5" w:rsidR="0075629C" w:rsidRDefault="00FD1BB0" w:rsidP="0075629C">
      <w:pPr>
        <w:pStyle w:val="Listsecondlevel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640970E" wp14:editId="22C9B09C">
            <wp:simplePos x="0" y="0"/>
            <wp:positionH relativeFrom="margin">
              <wp:align>left</wp:align>
            </wp:positionH>
            <wp:positionV relativeFrom="paragraph">
              <wp:posOffset>267536</wp:posOffset>
            </wp:positionV>
            <wp:extent cx="1479395" cy="1479395"/>
            <wp:effectExtent l="0" t="0" r="6985" b="0"/>
            <wp:wrapNone/>
            <wp:docPr id="11299059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059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79" cy="148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29C">
        <w:rPr>
          <w:lang w:eastAsia="en-NZ"/>
        </w:rPr>
        <w:t>the National Aquarium of New Zealand</w:t>
      </w:r>
    </w:p>
    <w:p w14:paraId="631A6073" w14:textId="60DD7A8E" w:rsidR="0075629C" w:rsidRDefault="00A13EBE" w:rsidP="0075629C">
      <w:pPr>
        <w:pStyle w:val="Listsecondlevel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69216" behindDoc="1" locked="0" layoutInCell="1" allowOverlap="1" wp14:anchorId="12F8EB8E" wp14:editId="30C64E24">
            <wp:simplePos x="0" y="0"/>
            <wp:positionH relativeFrom="column">
              <wp:posOffset>359410</wp:posOffset>
            </wp:positionH>
            <wp:positionV relativeFrom="paragraph">
              <wp:posOffset>543310</wp:posOffset>
            </wp:positionV>
            <wp:extent cx="899160" cy="1880235"/>
            <wp:effectExtent l="0" t="0" r="0" b="5715"/>
            <wp:wrapNone/>
            <wp:docPr id="1069374896" name="Picture 4" descr="Pets Dog Ow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s Dog Own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9C">
        <w:rPr>
          <w:lang w:eastAsia="en-NZ"/>
        </w:rPr>
        <w:t>the Napier Aquatic Centre.</w:t>
      </w:r>
    </w:p>
    <w:p w14:paraId="2CB2A5AA" w14:textId="36366C17" w:rsidR="00FD1BB0" w:rsidRDefault="00FD1BB0" w:rsidP="0075629C">
      <w:pPr>
        <w:rPr>
          <w:lang w:eastAsia="en-NZ"/>
        </w:rPr>
      </w:pPr>
    </w:p>
    <w:p w14:paraId="3DAA87F2" w14:textId="3997E345" w:rsidR="00FD1BB0" w:rsidRDefault="0023504C" w:rsidP="0075629C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49004994" wp14:editId="502CD0D8">
                <wp:simplePos x="0" y="0"/>
                <wp:positionH relativeFrom="margin">
                  <wp:align>right</wp:align>
                </wp:positionH>
                <wp:positionV relativeFrom="paragraph">
                  <wp:posOffset>270449</wp:posOffset>
                </wp:positionV>
                <wp:extent cx="3555365" cy="1122556"/>
                <wp:effectExtent l="0" t="0" r="6985" b="1905"/>
                <wp:wrapNone/>
                <wp:docPr id="1760082580" name="Rectangle 176008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11225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B2059" id="Rectangle 1760082580" o:spid="_x0000_s1026" style="position:absolute;margin-left:228.75pt;margin-top:21.3pt;width:279.95pt;height:88.4pt;z-index:-251176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3A25DFD7" w14:textId="21678258" w:rsidR="0023504C" w:rsidRDefault="0023504C" w:rsidP="0075629C">
      <w:pPr>
        <w:rPr>
          <w:lang w:eastAsia="en-NZ"/>
        </w:rPr>
      </w:pPr>
      <w:r w:rsidRPr="0023504C">
        <w:rPr>
          <w:b/>
          <w:bCs/>
          <w:lang w:eastAsia="en-NZ"/>
        </w:rPr>
        <w:t>Registering</w:t>
      </w:r>
      <w:r>
        <w:rPr>
          <w:lang w:eastAsia="en-NZ"/>
        </w:rPr>
        <w:t xml:space="preserve"> your dog means getting collar tags to show they belong to you.</w:t>
      </w:r>
    </w:p>
    <w:p w14:paraId="29C54BFC" w14:textId="79908538" w:rsidR="00C91A12" w:rsidRDefault="00023037" w:rsidP="0075629C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0E7C0371" wp14:editId="1F2D6B1C">
            <wp:simplePos x="0" y="0"/>
            <wp:positionH relativeFrom="margin">
              <wp:align>left</wp:align>
            </wp:positionH>
            <wp:positionV relativeFrom="paragraph">
              <wp:posOffset>-133815</wp:posOffset>
            </wp:positionV>
            <wp:extent cx="1256371" cy="1300461"/>
            <wp:effectExtent l="0" t="0" r="1270" b="0"/>
            <wp:wrapNone/>
            <wp:docPr id="37472232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A12">
        <w:rPr>
          <w:lang w:eastAsia="en-NZ"/>
        </w:rPr>
        <w:t xml:space="preserve">When we make changes to </w:t>
      </w:r>
      <w:proofErr w:type="gramStart"/>
      <w:r w:rsidR="00C91A12">
        <w:rPr>
          <w:lang w:eastAsia="en-NZ"/>
        </w:rPr>
        <w:t>charges</w:t>
      </w:r>
      <w:proofErr w:type="gramEnd"/>
      <w:r w:rsidR="00C91A12">
        <w:rPr>
          <w:lang w:eastAsia="en-NZ"/>
        </w:rPr>
        <w:t xml:space="preserve"> we match it to the </w:t>
      </w:r>
      <w:r w:rsidR="00C91A12" w:rsidRPr="00023037">
        <w:rPr>
          <w:b/>
          <w:bCs/>
          <w:lang w:eastAsia="en-NZ"/>
        </w:rPr>
        <w:t>Consumer Price Index</w:t>
      </w:r>
      <w:r w:rsidR="00C91A12">
        <w:rPr>
          <w:lang w:eastAsia="en-NZ"/>
        </w:rPr>
        <w:t>.</w:t>
      </w:r>
    </w:p>
    <w:p w14:paraId="549AC45F" w14:textId="77777777" w:rsidR="00C91A12" w:rsidRDefault="00C91A12" w:rsidP="0075629C">
      <w:pPr>
        <w:rPr>
          <w:lang w:eastAsia="en-NZ"/>
        </w:rPr>
      </w:pPr>
    </w:p>
    <w:p w14:paraId="678C77EC" w14:textId="68079B26" w:rsidR="00C91A12" w:rsidRDefault="00FD1BB0" w:rsidP="0075629C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28F3CD09" wp14:editId="2E890E19">
            <wp:simplePos x="0" y="0"/>
            <wp:positionH relativeFrom="margin">
              <wp:align>left</wp:align>
            </wp:positionH>
            <wp:positionV relativeFrom="paragraph">
              <wp:posOffset>185745</wp:posOffset>
            </wp:positionV>
            <wp:extent cx="1486829" cy="1079972"/>
            <wp:effectExtent l="0" t="0" r="0" b="6350"/>
            <wp:wrapNone/>
            <wp:docPr id="11171237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237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29" cy="107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58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0C05974" wp14:editId="44A64D6E">
                <wp:simplePos x="0" y="0"/>
                <wp:positionH relativeFrom="margin">
                  <wp:align>right</wp:align>
                </wp:positionH>
                <wp:positionV relativeFrom="paragraph">
                  <wp:posOffset>276659</wp:posOffset>
                </wp:positionV>
                <wp:extent cx="3555582" cy="2207942"/>
                <wp:effectExtent l="0" t="0" r="6985" b="1905"/>
                <wp:wrapNone/>
                <wp:docPr id="1925930190" name="Rectangle 1925930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2079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32877" id="Rectangle 1925930190" o:spid="_x0000_s1026" style="position:absolute;margin-left:228.75pt;margin-top:21.8pt;width:279.95pt;height:173.85pt;z-index:-25146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08A2C5A4" w14:textId="3027201C" w:rsidR="00DA1580" w:rsidRDefault="00C91A12" w:rsidP="0075629C">
      <w:pPr>
        <w:rPr>
          <w:lang w:eastAsia="en-NZ"/>
        </w:rPr>
      </w:pPr>
      <w:r>
        <w:rPr>
          <w:lang w:eastAsia="en-NZ"/>
        </w:rPr>
        <w:t xml:space="preserve">The </w:t>
      </w:r>
      <w:r w:rsidRPr="00DA1580">
        <w:rPr>
          <w:b/>
          <w:bCs/>
          <w:lang w:eastAsia="en-NZ"/>
        </w:rPr>
        <w:t>Consumer Price Index</w:t>
      </w:r>
      <w:r w:rsidR="00DA1580">
        <w:rPr>
          <w:lang w:eastAsia="en-NZ"/>
        </w:rPr>
        <w:t>:</w:t>
      </w:r>
    </w:p>
    <w:p w14:paraId="2380F6C9" w14:textId="611A370C" w:rsidR="00DA1580" w:rsidRDefault="00FD1BB0" w:rsidP="00DA1580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65440" behindDoc="0" locked="0" layoutInCell="1" allowOverlap="1" wp14:anchorId="611C7209" wp14:editId="5AEE8E53">
            <wp:simplePos x="0" y="0"/>
            <wp:positionH relativeFrom="margin">
              <wp:align>left</wp:align>
            </wp:positionH>
            <wp:positionV relativeFrom="paragraph">
              <wp:posOffset>728903</wp:posOffset>
            </wp:positionV>
            <wp:extent cx="1338146" cy="1338146"/>
            <wp:effectExtent l="0" t="0" r="0" b="0"/>
            <wp:wrapNone/>
            <wp:docPr id="199776629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6629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146" cy="133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580">
        <w:rPr>
          <w:lang w:eastAsia="en-NZ"/>
        </w:rPr>
        <w:t>records how much things cost in Aotearoa New Zealand</w:t>
      </w:r>
    </w:p>
    <w:p w14:paraId="71E635AE" w14:textId="4BE9596C" w:rsidR="00C91A12" w:rsidRDefault="00FD1BB0" w:rsidP="00DA1580">
      <w:pPr>
        <w:pStyle w:val="ListParagraph"/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21863EB" wp14:editId="0CD6FDAB">
                <wp:simplePos x="0" y="0"/>
                <wp:positionH relativeFrom="column">
                  <wp:posOffset>554326</wp:posOffset>
                </wp:positionH>
                <wp:positionV relativeFrom="paragraph">
                  <wp:posOffset>367788</wp:posOffset>
                </wp:positionV>
                <wp:extent cx="279923" cy="379637"/>
                <wp:effectExtent l="19050" t="19050" r="25400" b="20955"/>
                <wp:wrapNone/>
                <wp:docPr id="6885637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666">
                          <a:off x="0" y="0"/>
                          <a:ext cx="279923" cy="379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0F59C9" w14:textId="19E8A958" w:rsidR="00FD1BB0" w:rsidRPr="00FD1BB0" w:rsidRDefault="00FD1BB0" w:rsidP="00FD1BB0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NZ"/>
                              </w:rPr>
                            </w:pPr>
                            <w:r w:rsidRPr="00FD1BB0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val="en-NZ"/>
                              </w:rPr>
                              <w:t>$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63EB" id="Text Box 12" o:spid="_x0000_s1033" type="#_x0000_t202" style="position:absolute;left:0;text-align:left;margin-left:43.65pt;margin-top:28.95pt;width:22.05pt;height:29.9pt;rotation:178767fd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" fillcolor="white [3201]" stroked="f" strokeweight=".5pt">
                <v:textbox>
                  <w:txbxContent>
                    <w:p w14:paraId="690F59C9" w14:textId="19E8A958" w:rsidR="00FD1BB0" w:rsidRPr="00FD1BB0" w:rsidRDefault="00FD1BB0" w:rsidP="00FD1BB0">
                      <w:pPr>
                        <w:ind w:left="0"/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NZ"/>
                        </w:rPr>
                      </w:pPr>
                      <w:r w:rsidRPr="00FD1BB0">
                        <w:rPr>
                          <w:b/>
                          <w:bCs/>
                          <w:color w:val="FF0000"/>
                          <w:sz w:val="44"/>
                          <w:szCs w:val="44"/>
                          <w:lang w:val="en-NZ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A1580">
        <w:rPr>
          <w:lang w:eastAsia="en-NZ"/>
        </w:rPr>
        <w:t xml:space="preserve">shows how prices change. </w:t>
      </w:r>
      <w:r w:rsidR="00C91A12">
        <w:rPr>
          <w:lang w:eastAsia="en-NZ"/>
        </w:rPr>
        <w:t xml:space="preserve"> </w:t>
      </w:r>
    </w:p>
    <w:p w14:paraId="6453AA57" w14:textId="77777777" w:rsidR="00C91A12" w:rsidRDefault="00C91A12" w:rsidP="0075629C">
      <w:pPr>
        <w:rPr>
          <w:lang w:eastAsia="en-NZ"/>
        </w:rPr>
      </w:pPr>
    </w:p>
    <w:p w14:paraId="4CCFBD2F" w14:textId="77777777" w:rsidR="00DA1580" w:rsidRDefault="00DA1580" w:rsidP="0075629C">
      <w:pPr>
        <w:rPr>
          <w:lang w:eastAsia="en-NZ"/>
        </w:rPr>
      </w:pPr>
    </w:p>
    <w:p w14:paraId="495F645B" w14:textId="7FE6DC54" w:rsidR="0075629C" w:rsidRPr="0075629C" w:rsidRDefault="00794415" w:rsidP="0075629C">
      <w:pPr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C60166" wp14:editId="2ECE31BC">
                <wp:simplePos x="0" y="0"/>
                <wp:positionH relativeFrom="column">
                  <wp:posOffset>1004710</wp:posOffset>
                </wp:positionH>
                <wp:positionV relativeFrom="paragraph">
                  <wp:posOffset>338718</wp:posOffset>
                </wp:positionV>
                <wp:extent cx="446049" cy="445801"/>
                <wp:effectExtent l="0" t="0" r="0" b="0"/>
                <wp:wrapNone/>
                <wp:docPr id="564896069" name="Pl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049" cy="445801"/>
                        </a:xfrm>
                        <a:prstGeom prst="mathPlus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FFA1" id="Plus Sign 14" o:spid="_x0000_s1026" style="position:absolute;margin-left:79.1pt;margin-top:26.65pt;width:35.1pt;height:35.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049,44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" path="m59124,170474r111474,l170598,59091r104853,l275451,170474r111474,l386925,275327r-111474,l275451,386710r-104853,l170598,275327r-111474,l59124,170474xe" fillcolor="#70ad47 [3209]" strokecolor="#09101d [484]" strokeweight="1pt">
                <v:stroke joinstyle="miter"/>
                <v:path arrowok="t" o:connecttype="custom" o:connectlocs="59124,170474;170598,170474;170598,59091;275451,59091;275451,170474;386925,170474;386925,275327;275451,275327;275451,386710;170598,386710;170598,275327;59124,275327;59124,170474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5ACFEAF9" wp14:editId="3756BE02">
            <wp:simplePos x="0" y="0"/>
            <wp:positionH relativeFrom="margin">
              <wp:align>left</wp:align>
            </wp:positionH>
            <wp:positionV relativeFrom="paragraph">
              <wp:posOffset>156380</wp:posOffset>
            </wp:positionV>
            <wp:extent cx="1293541" cy="946150"/>
            <wp:effectExtent l="0" t="0" r="0" b="0"/>
            <wp:wrapNone/>
            <wp:docPr id="157750090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0090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001" cy="94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52F">
        <w:rPr>
          <w:lang w:eastAsia="en-NZ"/>
        </w:rPr>
        <w:t xml:space="preserve">We want to put up some charges </w:t>
      </w:r>
      <w:r w:rsidR="00DA1580">
        <w:rPr>
          <w:lang w:eastAsia="en-NZ"/>
        </w:rPr>
        <w:t>more</w:t>
      </w:r>
      <w:r w:rsidR="0009652F">
        <w:rPr>
          <w:lang w:eastAsia="en-NZ"/>
        </w:rPr>
        <w:t xml:space="preserve"> than the Consumer Price Index.</w:t>
      </w:r>
    </w:p>
    <w:p w14:paraId="003EC492" w14:textId="77777777" w:rsidR="0075629C" w:rsidRDefault="0075629C" w:rsidP="0075629C">
      <w:pPr>
        <w:rPr>
          <w:lang w:eastAsia="en-NZ"/>
        </w:rPr>
      </w:pPr>
    </w:p>
    <w:p w14:paraId="447A94E7" w14:textId="77777777" w:rsidR="0075629C" w:rsidRDefault="0075629C" w:rsidP="00AE07EE">
      <w:pPr>
        <w:rPr>
          <w:lang w:eastAsia="en-NZ"/>
        </w:rPr>
      </w:pPr>
    </w:p>
    <w:p w14:paraId="254A296C" w14:textId="1BEE5161" w:rsidR="00C91A12" w:rsidRDefault="00794415" w:rsidP="00C91A1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72608" behindDoc="0" locked="0" layoutInCell="1" allowOverlap="1" wp14:anchorId="6A7C1C9E" wp14:editId="15C41BDC">
            <wp:simplePos x="0" y="0"/>
            <wp:positionH relativeFrom="margin">
              <wp:align>left</wp:align>
            </wp:positionH>
            <wp:positionV relativeFrom="paragraph">
              <wp:posOffset>8549</wp:posOffset>
            </wp:positionV>
            <wp:extent cx="1323278" cy="1285471"/>
            <wp:effectExtent l="0" t="0" r="0" b="0"/>
            <wp:wrapNone/>
            <wp:docPr id="103080050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278" cy="12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A12">
        <w:rPr>
          <w:lang w:eastAsia="en-NZ"/>
        </w:rPr>
        <w:t xml:space="preserve">Our </w:t>
      </w:r>
      <w:r w:rsidR="00C91A12" w:rsidRPr="004318DE">
        <w:rPr>
          <w:lang w:eastAsia="en-NZ"/>
        </w:rPr>
        <w:t>preferred option</w:t>
      </w:r>
      <w:r w:rsidR="00C91A12">
        <w:rPr>
          <w:lang w:eastAsia="en-NZ"/>
        </w:rPr>
        <w:t xml:space="preserve"> </w:t>
      </w:r>
      <w:r w:rsidR="00351B14">
        <w:rPr>
          <w:lang w:eastAsia="en-NZ"/>
        </w:rPr>
        <w:t xml:space="preserve">for this </w:t>
      </w:r>
      <w:r w:rsidR="00C91A12">
        <w:rPr>
          <w:lang w:eastAsia="en-NZ"/>
        </w:rPr>
        <w:t xml:space="preserve">will make rates go </w:t>
      </w:r>
      <w:r w:rsidR="002C436C">
        <w:rPr>
          <w:lang w:eastAsia="en-NZ"/>
        </w:rPr>
        <w:t>down</w:t>
      </w:r>
      <w:r w:rsidR="00C91A12">
        <w:rPr>
          <w:lang w:eastAsia="en-NZ"/>
        </w:rPr>
        <w:t xml:space="preserve"> about 32 dollars in </w:t>
      </w:r>
      <w:r w:rsidR="00C91A12">
        <w:rPr>
          <w:lang w:eastAsia="en-NZ"/>
        </w:rPr>
        <w:br/>
        <w:t xml:space="preserve">2024 </w:t>
      </w:r>
      <w:r w:rsidR="00172783">
        <w:rPr>
          <w:lang w:eastAsia="en-NZ"/>
        </w:rPr>
        <w:t>to</w:t>
      </w:r>
      <w:r w:rsidR="00C91A12">
        <w:rPr>
          <w:lang w:eastAsia="en-NZ"/>
        </w:rPr>
        <w:t xml:space="preserve"> 2025.</w:t>
      </w:r>
    </w:p>
    <w:p w14:paraId="3D7EBD75" w14:textId="77777777" w:rsidR="00AF7BEF" w:rsidRDefault="00AF7BEF" w:rsidP="00C91A12">
      <w:pPr>
        <w:rPr>
          <w:lang w:eastAsia="en-NZ"/>
        </w:rPr>
      </w:pPr>
    </w:p>
    <w:p w14:paraId="554D9A0B" w14:textId="77777777" w:rsidR="00AF7BEF" w:rsidRDefault="00AF7BEF" w:rsidP="00C91A12">
      <w:pPr>
        <w:rPr>
          <w:lang w:eastAsia="en-NZ"/>
        </w:rPr>
      </w:pPr>
    </w:p>
    <w:p w14:paraId="43D92EA9" w14:textId="77777777" w:rsidR="00AF7BEF" w:rsidRDefault="00AF7BEF" w:rsidP="00C91A12">
      <w:pPr>
        <w:rPr>
          <w:lang w:eastAsia="en-NZ"/>
        </w:rPr>
      </w:pPr>
    </w:p>
    <w:p w14:paraId="3EAED274" w14:textId="61D5DD4B" w:rsidR="00A40CE0" w:rsidRDefault="00A40CE0" w:rsidP="00C91A12">
      <w:pPr>
        <w:rPr>
          <w:lang w:eastAsia="en-NZ"/>
        </w:rPr>
      </w:pPr>
    </w:p>
    <w:p w14:paraId="10D569B4" w14:textId="72AE96E9" w:rsidR="00AF7BEF" w:rsidRDefault="00AF7BEF" w:rsidP="00AF7BEF">
      <w:pPr>
        <w:pStyle w:val="Heading2"/>
        <w:rPr>
          <w:lang w:eastAsia="en-NZ"/>
        </w:rPr>
      </w:pPr>
      <w:bookmarkStart w:id="13" w:name="_Toc161315559"/>
      <w:r>
        <w:rPr>
          <w:lang w:eastAsia="en-NZ"/>
        </w:rPr>
        <w:lastRenderedPageBreak/>
        <w:t>Funding for tourist places</w:t>
      </w:r>
      <w:bookmarkEnd w:id="13"/>
    </w:p>
    <w:p w14:paraId="75036E43" w14:textId="4AFCE69D" w:rsidR="00AE07EE" w:rsidRDefault="00AE07EE" w:rsidP="005D7B85">
      <w:pPr>
        <w:rPr>
          <w:lang w:eastAsia="en-NZ"/>
        </w:rPr>
      </w:pPr>
    </w:p>
    <w:p w14:paraId="66B10CE2" w14:textId="25A05CE8" w:rsidR="004960EC" w:rsidRDefault="00023037" w:rsidP="005D7B85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3E7B55C6" wp14:editId="4BA3D252">
            <wp:simplePos x="0" y="0"/>
            <wp:positionH relativeFrom="margin">
              <wp:align>left</wp:align>
            </wp:positionH>
            <wp:positionV relativeFrom="paragraph">
              <wp:posOffset>5235</wp:posOffset>
            </wp:positionV>
            <wp:extent cx="1471961" cy="1471961"/>
            <wp:effectExtent l="0" t="0" r="0" b="0"/>
            <wp:wrapNone/>
            <wp:docPr id="14725367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367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61" cy="147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CD">
        <w:rPr>
          <w:lang w:eastAsia="en-NZ"/>
        </w:rPr>
        <w:t>In 2023 we looked at some of our:</w:t>
      </w:r>
    </w:p>
    <w:p w14:paraId="7B052EAE" w14:textId="064BD112" w:rsidR="00FC00CD" w:rsidRDefault="00FC00CD" w:rsidP="00FC00CD">
      <w:pPr>
        <w:pStyle w:val="ListParagraph"/>
        <w:rPr>
          <w:lang w:eastAsia="en-NZ"/>
        </w:rPr>
      </w:pPr>
      <w:r>
        <w:rPr>
          <w:lang w:eastAsia="en-NZ"/>
        </w:rPr>
        <w:t>businesses</w:t>
      </w:r>
    </w:p>
    <w:p w14:paraId="3A56C6C8" w14:textId="2BB26025" w:rsidR="00FC00CD" w:rsidRDefault="00FC00CD" w:rsidP="00FC00CD">
      <w:pPr>
        <w:pStyle w:val="ListParagraph"/>
        <w:rPr>
          <w:lang w:eastAsia="en-NZ"/>
        </w:rPr>
      </w:pPr>
      <w:r>
        <w:rPr>
          <w:lang w:eastAsia="en-NZ"/>
        </w:rPr>
        <w:t>tourism places.</w:t>
      </w:r>
    </w:p>
    <w:p w14:paraId="292DD3EA" w14:textId="77777777" w:rsidR="00FC00CD" w:rsidRDefault="00FC00CD" w:rsidP="00FC00CD">
      <w:pPr>
        <w:rPr>
          <w:lang w:eastAsia="en-NZ"/>
        </w:rPr>
      </w:pPr>
    </w:p>
    <w:p w14:paraId="1E686152" w14:textId="17902460" w:rsidR="00FC00CD" w:rsidRDefault="00CD6736" w:rsidP="00FC00C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43DBDEEC" wp14:editId="66C86097">
            <wp:simplePos x="0" y="0"/>
            <wp:positionH relativeFrom="margin">
              <wp:align>left</wp:align>
            </wp:positionH>
            <wp:positionV relativeFrom="paragraph">
              <wp:posOffset>167392</wp:posOffset>
            </wp:positionV>
            <wp:extent cx="1278673" cy="1278673"/>
            <wp:effectExtent l="0" t="0" r="0" b="0"/>
            <wp:wrapNone/>
            <wp:docPr id="15663423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423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673" cy="127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A01EF" w14:textId="6DB6A0D7" w:rsidR="00FC00CD" w:rsidRDefault="00FC00CD" w:rsidP="00FC00CD">
      <w:pPr>
        <w:rPr>
          <w:lang w:eastAsia="en-NZ"/>
        </w:rPr>
      </w:pPr>
      <w:r>
        <w:rPr>
          <w:lang w:eastAsia="en-NZ"/>
        </w:rPr>
        <w:t>We want</w:t>
      </w:r>
      <w:r w:rsidR="00023037">
        <w:rPr>
          <w:lang w:eastAsia="en-NZ"/>
        </w:rPr>
        <w:t>ed</w:t>
      </w:r>
      <w:r>
        <w:rPr>
          <w:lang w:eastAsia="en-NZ"/>
        </w:rPr>
        <w:t xml:space="preserve"> to see if they could work without being given money that is taken from rates.</w:t>
      </w:r>
    </w:p>
    <w:p w14:paraId="04D930C3" w14:textId="7A494489" w:rsidR="00FC00CD" w:rsidRDefault="00FC00CD" w:rsidP="00FC00CD">
      <w:pPr>
        <w:rPr>
          <w:lang w:eastAsia="en-NZ"/>
        </w:rPr>
      </w:pPr>
    </w:p>
    <w:p w14:paraId="296F1FCE" w14:textId="12453817" w:rsidR="00FC00CD" w:rsidRDefault="00EB3B2A" w:rsidP="00FC00CD">
      <w:pPr>
        <w:rPr>
          <w:lang w:eastAsia="en-NZ"/>
        </w:rPr>
      </w:pPr>
      <w:r w:rsidRPr="00EB3B2A">
        <w:rPr>
          <w:noProof/>
          <w:lang w:eastAsia="en-NZ"/>
        </w:rPr>
        <w:drawing>
          <wp:anchor distT="0" distB="0" distL="114300" distR="114300" simplePos="0" relativeHeight="252175360" behindDoc="0" locked="0" layoutInCell="1" allowOverlap="1" wp14:anchorId="4F15846E" wp14:editId="2B3298FB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952500" cy="952500"/>
            <wp:effectExtent l="0" t="0" r="0" b="0"/>
            <wp:wrapNone/>
            <wp:docPr id="1585080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80128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037">
        <w:rPr>
          <w:noProof/>
        </w:rPr>
        <w:drawing>
          <wp:anchor distT="0" distB="0" distL="114300" distR="114300" simplePos="0" relativeHeight="251993088" behindDoc="0" locked="0" layoutInCell="1" allowOverlap="1" wp14:anchorId="7C52034B" wp14:editId="302E61AA">
            <wp:simplePos x="0" y="0"/>
            <wp:positionH relativeFrom="margin">
              <wp:posOffset>1063083</wp:posOffset>
            </wp:positionH>
            <wp:positionV relativeFrom="paragraph">
              <wp:posOffset>244057</wp:posOffset>
            </wp:positionV>
            <wp:extent cx="944137" cy="944137"/>
            <wp:effectExtent l="0" t="0" r="8890" b="8890"/>
            <wp:wrapNone/>
            <wp:docPr id="16111195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195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37" cy="94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B6C2" w14:textId="7522769C" w:rsidR="00172783" w:rsidRDefault="00FC00CD" w:rsidP="00FC00CD">
      <w:pPr>
        <w:rPr>
          <w:lang w:eastAsia="en-NZ"/>
        </w:rPr>
      </w:pPr>
      <w:r>
        <w:rPr>
          <w:lang w:eastAsia="en-NZ"/>
        </w:rPr>
        <w:t xml:space="preserve">There are 3 places that are changing to </w:t>
      </w:r>
      <w:r w:rsidR="0096712A">
        <w:rPr>
          <w:lang w:eastAsia="en-NZ"/>
        </w:rPr>
        <w:t xml:space="preserve">making their </w:t>
      </w:r>
      <w:r>
        <w:rPr>
          <w:lang w:eastAsia="en-NZ"/>
        </w:rPr>
        <w:t xml:space="preserve">own money from </w:t>
      </w:r>
    </w:p>
    <w:p w14:paraId="29FC7336" w14:textId="1609AA15" w:rsidR="00FC00CD" w:rsidRDefault="00FC00CD" w:rsidP="00FC00CD">
      <w:pPr>
        <w:rPr>
          <w:lang w:eastAsia="en-NZ"/>
        </w:rPr>
      </w:pPr>
      <w:r>
        <w:rPr>
          <w:lang w:eastAsia="en-NZ"/>
        </w:rPr>
        <w:t>1 July 2024.</w:t>
      </w:r>
    </w:p>
    <w:p w14:paraId="22B6641D" w14:textId="770D4392" w:rsidR="00FC00CD" w:rsidRDefault="00FC00CD" w:rsidP="00FC00CD">
      <w:pPr>
        <w:rPr>
          <w:lang w:eastAsia="en-NZ"/>
        </w:rPr>
      </w:pPr>
    </w:p>
    <w:p w14:paraId="003120AF" w14:textId="4BE188F9" w:rsidR="00FC00CD" w:rsidRDefault="00023037" w:rsidP="00FC00C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26509E5D" wp14:editId="7E65844E">
            <wp:simplePos x="0" y="0"/>
            <wp:positionH relativeFrom="margin">
              <wp:align>left</wp:align>
            </wp:positionH>
            <wp:positionV relativeFrom="paragraph">
              <wp:posOffset>173464</wp:posOffset>
            </wp:positionV>
            <wp:extent cx="1687551" cy="821836"/>
            <wp:effectExtent l="0" t="0" r="8255" b="0"/>
            <wp:wrapNone/>
            <wp:docPr id="15968702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702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51" cy="82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CDC3C" w14:textId="393AAE6E" w:rsidR="00FC00CD" w:rsidRDefault="00FC00CD" w:rsidP="00FC00CD">
      <w:pPr>
        <w:rPr>
          <w:lang w:eastAsia="en-NZ"/>
        </w:rPr>
      </w:pPr>
      <w:r>
        <w:rPr>
          <w:lang w:eastAsia="en-NZ"/>
        </w:rPr>
        <w:t>We will still own these businesses.</w:t>
      </w:r>
    </w:p>
    <w:p w14:paraId="3E26DAB6" w14:textId="6DF8DF5F" w:rsidR="00FC00CD" w:rsidRDefault="00FC00CD" w:rsidP="00FC00CD">
      <w:pPr>
        <w:rPr>
          <w:lang w:eastAsia="en-NZ"/>
        </w:rPr>
      </w:pPr>
    </w:p>
    <w:p w14:paraId="101F66AD" w14:textId="50ECA1AC" w:rsidR="00FC00CD" w:rsidRDefault="00EB3B2A" w:rsidP="00FC00C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6FB6D13B" wp14:editId="1791A477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1352550" cy="1167130"/>
            <wp:effectExtent l="0" t="0" r="0" b="0"/>
            <wp:wrapNone/>
            <wp:docPr id="8654603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560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454A6" w14:textId="751F682E" w:rsidR="00FC00CD" w:rsidRDefault="00023037" w:rsidP="00EB3B2A">
      <w:pPr>
        <w:ind w:right="-188"/>
        <w:rPr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C378596" wp14:editId="495F3415">
                <wp:simplePos x="0" y="0"/>
                <wp:positionH relativeFrom="column">
                  <wp:posOffset>1293495</wp:posOffset>
                </wp:positionH>
                <wp:positionV relativeFrom="paragraph">
                  <wp:posOffset>1115</wp:posOffset>
                </wp:positionV>
                <wp:extent cx="614634" cy="631902"/>
                <wp:effectExtent l="0" t="0" r="0" b="0"/>
                <wp:wrapNone/>
                <wp:docPr id="140763781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34" cy="631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63390" w14:textId="77777777" w:rsidR="00023037" w:rsidRPr="00E17192" w:rsidRDefault="00023037" w:rsidP="00023037">
                            <w:pPr>
                              <w:ind w:left="0"/>
                              <w:rPr>
                                <w:color w:val="70AD47" w:themeColor="accent6"/>
                                <w:sz w:val="96"/>
                                <w:szCs w:val="96"/>
                              </w:rPr>
                            </w:pPr>
                            <w:r w:rsidRPr="00E17192">
                              <w:rPr>
                                <w:color w:val="70AD47" w:themeColor="accent6"/>
                                <w:sz w:val="96"/>
                                <w:szCs w:val="9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8596" id="_x0000_s1034" type="#_x0000_t202" style="position:absolute;left:0;text-align:left;margin-left:101.85pt;margin-top:.1pt;width:48.4pt;height:49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" fillcolor="white [3201]" stroked="f" strokeweight=".5pt">
                <v:textbox>
                  <w:txbxContent>
                    <w:p w14:paraId="54963390" w14:textId="77777777" w:rsidR="00023037" w:rsidRPr="00E17192" w:rsidRDefault="00023037" w:rsidP="00023037">
                      <w:pPr>
                        <w:ind w:left="0"/>
                        <w:rPr>
                          <w:color w:val="70AD47" w:themeColor="accent6"/>
                          <w:sz w:val="96"/>
                          <w:szCs w:val="96"/>
                        </w:rPr>
                      </w:pPr>
                      <w:r w:rsidRPr="00E17192">
                        <w:rPr>
                          <w:color w:val="70AD47" w:themeColor="accent6"/>
                          <w:sz w:val="96"/>
                          <w:szCs w:val="9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FC00CD">
        <w:rPr>
          <w:lang w:eastAsia="en-NZ"/>
        </w:rPr>
        <w:t xml:space="preserve">We will support these businesses until they are </w:t>
      </w:r>
      <w:r w:rsidR="00FC00CD" w:rsidRPr="00FC00CD">
        <w:rPr>
          <w:b/>
          <w:bCs/>
          <w:lang w:eastAsia="en-NZ"/>
        </w:rPr>
        <w:t>financially self-sustainable</w:t>
      </w:r>
      <w:r w:rsidR="00FC00CD">
        <w:rPr>
          <w:lang w:eastAsia="en-NZ"/>
        </w:rPr>
        <w:t>.</w:t>
      </w:r>
    </w:p>
    <w:p w14:paraId="57F653FF" w14:textId="759C004A" w:rsidR="00FC00CD" w:rsidRDefault="00EB3B2A" w:rsidP="00FC00CD">
      <w:pPr>
        <w:rPr>
          <w:lang w:eastAsia="en-NZ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34A87DB2" wp14:editId="1F6D8531">
                <wp:simplePos x="0" y="0"/>
                <wp:positionH relativeFrom="margin">
                  <wp:posOffset>2169160</wp:posOffset>
                </wp:positionH>
                <wp:positionV relativeFrom="paragraph">
                  <wp:posOffset>-53340</wp:posOffset>
                </wp:positionV>
                <wp:extent cx="3555365" cy="1069975"/>
                <wp:effectExtent l="0" t="0" r="6985" b="0"/>
                <wp:wrapNone/>
                <wp:docPr id="1045368575" name="Rectangle 1045368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106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1823D" id="Rectangle 1045368575" o:spid="_x0000_s1026" style="position:absolute;margin-left:170.8pt;margin-top:-4.2pt;width:279.95pt;height:84.25pt;z-index:-25134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9F3621">
        <w:rPr>
          <w:noProof/>
        </w:rPr>
        <w:drawing>
          <wp:anchor distT="0" distB="0" distL="114300" distR="114300" simplePos="0" relativeHeight="252002304" behindDoc="0" locked="0" layoutInCell="1" allowOverlap="1" wp14:anchorId="7A889419" wp14:editId="038FC5E1">
            <wp:simplePos x="0" y="0"/>
            <wp:positionH relativeFrom="margin">
              <wp:align>left</wp:align>
            </wp:positionH>
            <wp:positionV relativeFrom="paragraph">
              <wp:posOffset>-349405</wp:posOffset>
            </wp:positionV>
            <wp:extent cx="1620644" cy="1620644"/>
            <wp:effectExtent l="0" t="0" r="0" b="0"/>
            <wp:wrapNone/>
            <wp:docPr id="20552185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1853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50" cy="1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0CD" w:rsidRPr="00FC00CD">
        <w:rPr>
          <w:b/>
          <w:bCs/>
          <w:lang w:eastAsia="en-NZ"/>
        </w:rPr>
        <w:t>Financially self-sustainable</w:t>
      </w:r>
      <w:r w:rsidR="00FC00CD">
        <w:rPr>
          <w:lang w:eastAsia="en-NZ"/>
        </w:rPr>
        <w:t xml:space="preserve"> means making enough money to pay for all the things a business does. </w:t>
      </w:r>
    </w:p>
    <w:p w14:paraId="117F08CB" w14:textId="2E2442B4" w:rsidR="003A1D30" w:rsidRDefault="003A1D30" w:rsidP="00FC00CD">
      <w:pPr>
        <w:rPr>
          <w:lang w:eastAsia="en-NZ"/>
        </w:rPr>
      </w:pPr>
    </w:p>
    <w:p w14:paraId="5D0D723E" w14:textId="401FBBEC" w:rsidR="003A1D30" w:rsidRDefault="009F3621" w:rsidP="00FC00C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3F84342A" wp14:editId="645DF513">
            <wp:simplePos x="0" y="0"/>
            <wp:positionH relativeFrom="margin">
              <wp:align>left</wp:align>
            </wp:positionH>
            <wp:positionV relativeFrom="paragraph">
              <wp:posOffset>76774</wp:posOffset>
            </wp:positionV>
            <wp:extent cx="1390185" cy="1308491"/>
            <wp:effectExtent l="0" t="0" r="635" b="6350"/>
            <wp:wrapNone/>
            <wp:docPr id="5286724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7245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185" cy="130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796AE" w14:textId="1FA9298E" w:rsidR="003A1D30" w:rsidRDefault="003A1D30" w:rsidP="00FC00CD">
      <w:pPr>
        <w:rPr>
          <w:lang w:eastAsia="en-NZ"/>
        </w:rPr>
      </w:pPr>
      <w:r>
        <w:rPr>
          <w:lang w:eastAsia="en-NZ"/>
        </w:rPr>
        <w:t xml:space="preserve">To support these </w:t>
      </w:r>
      <w:proofErr w:type="gramStart"/>
      <w:r>
        <w:rPr>
          <w:lang w:eastAsia="en-NZ"/>
        </w:rPr>
        <w:t>businesses</w:t>
      </w:r>
      <w:proofErr w:type="gramEnd"/>
      <w:r>
        <w:rPr>
          <w:lang w:eastAsia="en-NZ"/>
        </w:rPr>
        <w:t xml:space="preserve"> we are thinking about giving them loans for up to 3 years.</w:t>
      </w:r>
    </w:p>
    <w:p w14:paraId="2CE27CB9" w14:textId="77777777" w:rsidR="00FC00CD" w:rsidRDefault="00FC00CD" w:rsidP="005D7B85">
      <w:pPr>
        <w:rPr>
          <w:lang w:eastAsia="en-NZ"/>
        </w:rPr>
      </w:pPr>
    </w:p>
    <w:p w14:paraId="651FE9D7" w14:textId="77777777" w:rsidR="003A1D30" w:rsidRDefault="003A1D30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8F23F05" wp14:editId="479B5A1A">
            <wp:simplePos x="0" y="0"/>
            <wp:positionH relativeFrom="margin">
              <wp:align>left</wp:align>
            </wp:positionH>
            <wp:positionV relativeFrom="paragraph">
              <wp:posOffset>138089</wp:posOffset>
            </wp:positionV>
            <wp:extent cx="1657814" cy="1657814"/>
            <wp:effectExtent l="0" t="0" r="0" b="0"/>
            <wp:wrapNone/>
            <wp:docPr id="6482707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367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062" cy="165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AC2DC" w14:textId="1DA19EDF" w:rsidR="003A1D30" w:rsidRDefault="003A1D30" w:rsidP="003A1D30">
      <w:pPr>
        <w:rPr>
          <w:lang w:eastAsia="en-NZ"/>
        </w:rPr>
      </w:pPr>
      <w:r>
        <w:rPr>
          <w:lang w:eastAsia="en-NZ"/>
        </w:rPr>
        <w:t xml:space="preserve">Our </w:t>
      </w:r>
      <w:r w:rsidRPr="004318DE">
        <w:rPr>
          <w:lang w:eastAsia="en-NZ"/>
        </w:rPr>
        <w:t>preferred option</w:t>
      </w:r>
      <w:r>
        <w:rPr>
          <w:lang w:eastAsia="en-NZ"/>
        </w:rPr>
        <w:t xml:space="preserve"> </w:t>
      </w:r>
      <w:r w:rsidR="00351B14">
        <w:rPr>
          <w:lang w:eastAsia="en-NZ"/>
        </w:rPr>
        <w:t xml:space="preserve">for this </w:t>
      </w:r>
      <w:r>
        <w:rPr>
          <w:lang w:eastAsia="en-NZ"/>
        </w:rPr>
        <w:t xml:space="preserve">will make no change to rates in 2024 </w:t>
      </w:r>
      <w:r w:rsidR="00EB3B2A">
        <w:rPr>
          <w:lang w:eastAsia="en-NZ"/>
        </w:rPr>
        <w:t>to</w:t>
      </w:r>
      <w:r>
        <w:rPr>
          <w:lang w:eastAsia="en-NZ"/>
        </w:rPr>
        <w:t xml:space="preserve"> 2025.</w:t>
      </w:r>
    </w:p>
    <w:p w14:paraId="07D796C8" w14:textId="77777777" w:rsidR="00351B14" w:rsidRDefault="00351B14" w:rsidP="003A1D30">
      <w:pPr>
        <w:rPr>
          <w:lang w:eastAsia="en-NZ"/>
        </w:rPr>
      </w:pPr>
    </w:p>
    <w:p w14:paraId="08E9C560" w14:textId="0B45A927" w:rsidR="00351B14" w:rsidRDefault="00351B1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A76F644" w14:textId="5CDB1940" w:rsidR="00351B14" w:rsidRDefault="009F3621" w:rsidP="00351B14">
      <w:pPr>
        <w:pStyle w:val="Heading2"/>
        <w:rPr>
          <w:lang w:eastAsia="en-NZ"/>
        </w:rPr>
      </w:pPr>
      <w:bookmarkStart w:id="14" w:name="_Toc161315560"/>
      <w:r>
        <w:rPr>
          <w:noProof/>
        </w:rPr>
        <w:lastRenderedPageBreak/>
        <w:drawing>
          <wp:anchor distT="0" distB="0" distL="114300" distR="114300" simplePos="0" relativeHeight="252004352" behindDoc="0" locked="0" layoutInCell="1" allowOverlap="1" wp14:anchorId="5B73F9EF" wp14:editId="3DA6F266">
            <wp:simplePos x="0" y="0"/>
            <wp:positionH relativeFrom="margin">
              <wp:posOffset>-83820</wp:posOffset>
            </wp:positionH>
            <wp:positionV relativeFrom="paragraph">
              <wp:posOffset>361315</wp:posOffset>
            </wp:positionV>
            <wp:extent cx="1747024" cy="1235327"/>
            <wp:effectExtent l="0" t="0" r="5715" b="0"/>
            <wp:wrapNone/>
            <wp:docPr id="109435615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615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024" cy="1235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B14">
        <w:rPr>
          <w:lang w:eastAsia="en-NZ"/>
        </w:rPr>
        <w:t>Napier City Council offices</w:t>
      </w:r>
      <w:bookmarkEnd w:id="14"/>
    </w:p>
    <w:p w14:paraId="32B31AA3" w14:textId="47888ECD" w:rsidR="00351B14" w:rsidRDefault="00351B14" w:rsidP="003A1D30">
      <w:pPr>
        <w:rPr>
          <w:lang w:eastAsia="en-NZ"/>
        </w:rPr>
      </w:pPr>
    </w:p>
    <w:p w14:paraId="3BDF86B2" w14:textId="47E2B9EE" w:rsidR="00351B14" w:rsidRDefault="00351B14" w:rsidP="003A1D30">
      <w:pPr>
        <w:rPr>
          <w:lang w:eastAsia="en-NZ"/>
        </w:rPr>
      </w:pPr>
      <w:r>
        <w:rPr>
          <w:lang w:eastAsia="en-NZ"/>
        </w:rPr>
        <w:t>Some of our staff have been working in lots of different buildings.</w:t>
      </w:r>
    </w:p>
    <w:p w14:paraId="6612A2C8" w14:textId="77777777" w:rsidR="00351B14" w:rsidRDefault="00351B14" w:rsidP="003A1D30">
      <w:pPr>
        <w:rPr>
          <w:lang w:eastAsia="en-NZ"/>
        </w:rPr>
      </w:pPr>
    </w:p>
    <w:p w14:paraId="1D11C7E6" w14:textId="56DD86D9" w:rsidR="00351B14" w:rsidRDefault="00EB3B2A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38B26030" wp14:editId="44C3161D">
            <wp:simplePos x="0" y="0"/>
            <wp:positionH relativeFrom="margin">
              <wp:posOffset>196850</wp:posOffset>
            </wp:positionH>
            <wp:positionV relativeFrom="paragraph">
              <wp:posOffset>240665</wp:posOffset>
            </wp:positionV>
            <wp:extent cx="1174595" cy="1174595"/>
            <wp:effectExtent l="0" t="0" r="6985" b="6985"/>
            <wp:wrapNone/>
            <wp:docPr id="4102665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665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595" cy="11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245EC" w14:textId="666BF687" w:rsidR="00351B14" w:rsidRDefault="00351B14" w:rsidP="003A1D30">
      <w:pPr>
        <w:rPr>
          <w:lang w:eastAsia="en-NZ"/>
        </w:rPr>
      </w:pPr>
      <w:r>
        <w:rPr>
          <w:lang w:eastAsia="en-NZ"/>
        </w:rPr>
        <w:t xml:space="preserve">This happened because we had to </w:t>
      </w:r>
      <w:r w:rsidR="00CD6736">
        <w:rPr>
          <w:lang w:eastAsia="en-NZ"/>
        </w:rPr>
        <w:t>move out of</w:t>
      </w:r>
      <w:r>
        <w:rPr>
          <w:lang w:eastAsia="en-NZ"/>
        </w:rPr>
        <w:t xml:space="preserve"> the Library Tower on Station Street in 2017.</w:t>
      </w:r>
    </w:p>
    <w:p w14:paraId="65775B84" w14:textId="6D9B41F4" w:rsidR="00351B14" w:rsidRDefault="00351B14" w:rsidP="003A1D30">
      <w:pPr>
        <w:rPr>
          <w:lang w:eastAsia="en-NZ"/>
        </w:rPr>
      </w:pPr>
    </w:p>
    <w:p w14:paraId="7E6C0F69" w14:textId="77737398" w:rsidR="00351B14" w:rsidRDefault="00EB3B2A" w:rsidP="003A1D30">
      <w:pPr>
        <w:rPr>
          <w:lang w:eastAsia="en-NZ"/>
        </w:rPr>
      </w:pPr>
      <w:r w:rsidRPr="00EB3B2A">
        <w:rPr>
          <w:noProof/>
          <w:lang w:eastAsia="en-NZ"/>
        </w:rPr>
        <w:drawing>
          <wp:anchor distT="0" distB="0" distL="114300" distR="114300" simplePos="0" relativeHeight="252177408" behindDoc="0" locked="0" layoutInCell="1" allowOverlap="1" wp14:anchorId="5A95D3A7" wp14:editId="4F2393AC">
            <wp:simplePos x="0" y="0"/>
            <wp:positionH relativeFrom="margin">
              <wp:posOffset>91440</wp:posOffset>
            </wp:positionH>
            <wp:positionV relativeFrom="paragraph">
              <wp:posOffset>9525</wp:posOffset>
            </wp:positionV>
            <wp:extent cx="1333500" cy="1333500"/>
            <wp:effectExtent l="0" t="0" r="0" b="0"/>
            <wp:wrapNone/>
            <wp:docPr id="2013863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6394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DE9EE" w14:textId="42920916" w:rsidR="00351B14" w:rsidRDefault="00765593" w:rsidP="003A1D30">
      <w:pPr>
        <w:rPr>
          <w:lang w:eastAsia="en-NZ"/>
        </w:rPr>
      </w:pPr>
      <w:r>
        <w:rPr>
          <w:lang w:eastAsia="en-NZ"/>
        </w:rPr>
        <w:t>We were worried</w:t>
      </w:r>
      <w:r w:rsidR="00351B14">
        <w:rPr>
          <w:lang w:eastAsia="en-NZ"/>
        </w:rPr>
        <w:t xml:space="preserve"> the Library Tower building was not safe to be in.  </w:t>
      </w:r>
    </w:p>
    <w:p w14:paraId="4194FBBA" w14:textId="7F069BA6" w:rsidR="00351B14" w:rsidRDefault="00351B14" w:rsidP="003A1D30">
      <w:pPr>
        <w:rPr>
          <w:lang w:eastAsia="en-NZ"/>
        </w:rPr>
      </w:pPr>
    </w:p>
    <w:p w14:paraId="64385FC5" w14:textId="3D66C9B4" w:rsidR="00351B14" w:rsidRDefault="00EB3B2A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15409228" wp14:editId="48AE0C98">
            <wp:simplePos x="0" y="0"/>
            <wp:positionH relativeFrom="margin">
              <wp:posOffset>-114935</wp:posOffset>
            </wp:positionH>
            <wp:positionV relativeFrom="paragraph">
              <wp:posOffset>358775</wp:posOffset>
            </wp:positionV>
            <wp:extent cx="1861973" cy="906780"/>
            <wp:effectExtent l="0" t="0" r="5080" b="7620"/>
            <wp:wrapNone/>
            <wp:docPr id="10905545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702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73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B2D89" w14:textId="794DEC15" w:rsidR="00351B14" w:rsidRDefault="00351B14" w:rsidP="003A1D30">
      <w:pPr>
        <w:rPr>
          <w:lang w:eastAsia="en-NZ"/>
        </w:rPr>
      </w:pPr>
      <w:r>
        <w:rPr>
          <w:lang w:eastAsia="en-NZ"/>
        </w:rPr>
        <w:t>The Library Tower building is owned by the Council.</w:t>
      </w:r>
    </w:p>
    <w:p w14:paraId="41BA7771" w14:textId="5D4905C4" w:rsidR="00351B14" w:rsidRDefault="00351B14" w:rsidP="003A1D30">
      <w:pPr>
        <w:rPr>
          <w:lang w:eastAsia="en-NZ"/>
        </w:rPr>
      </w:pPr>
    </w:p>
    <w:p w14:paraId="73B9141A" w14:textId="4751124B" w:rsidR="00351B14" w:rsidRDefault="009F3621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1" wp14:anchorId="29EBC87B" wp14:editId="5825FF61">
            <wp:simplePos x="0" y="0"/>
            <wp:positionH relativeFrom="margin">
              <wp:align>left</wp:align>
            </wp:positionH>
            <wp:positionV relativeFrom="paragraph">
              <wp:posOffset>278718</wp:posOffset>
            </wp:positionV>
            <wp:extent cx="1746885" cy="1130800"/>
            <wp:effectExtent l="0" t="0" r="5715" b="0"/>
            <wp:wrapNone/>
            <wp:docPr id="1695419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419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697" cy="113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A58EE" w14:textId="5DA5EB0A" w:rsidR="00351B14" w:rsidRDefault="00351B14" w:rsidP="003A1D30">
      <w:pPr>
        <w:rPr>
          <w:lang w:eastAsia="en-NZ"/>
        </w:rPr>
      </w:pPr>
      <w:r>
        <w:rPr>
          <w:lang w:eastAsia="en-NZ"/>
        </w:rPr>
        <w:t xml:space="preserve">We want to fix the Library Tower so staff can work in there again. </w:t>
      </w:r>
    </w:p>
    <w:p w14:paraId="1AF0A186" w14:textId="77777777" w:rsidR="00351B14" w:rsidRDefault="00351B14" w:rsidP="003A1D30">
      <w:pPr>
        <w:rPr>
          <w:lang w:eastAsia="en-NZ"/>
        </w:rPr>
      </w:pPr>
    </w:p>
    <w:p w14:paraId="41DE310A" w14:textId="77777777" w:rsidR="00351B14" w:rsidRDefault="00351B14" w:rsidP="003A1D30">
      <w:pPr>
        <w:rPr>
          <w:lang w:eastAsia="en-NZ"/>
        </w:rPr>
      </w:pPr>
    </w:p>
    <w:p w14:paraId="212A057B" w14:textId="301E7A02" w:rsidR="00AC376A" w:rsidRDefault="00351B14" w:rsidP="00351B14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64210657" wp14:editId="2DDC8537">
            <wp:simplePos x="0" y="0"/>
            <wp:positionH relativeFrom="margin">
              <wp:align>left</wp:align>
            </wp:positionH>
            <wp:positionV relativeFrom="paragraph">
              <wp:posOffset>-380365</wp:posOffset>
            </wp:positionV>
            <wp:extent cx="1323278" cy="1285471"/>
            <wp:effectExtent l="0" t="0" r="0" b="0"/>
            <wp:wrapNone/>
            <wp:docPr id="127903226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076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3278" cy="12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Our </w:t>
      </w:r>
      <w:r w:rsidRPr="004318DE">
        <w:rPr>
          <w:lang w:eastAsia="en-NZ"/>
        </w:rPr>
        <w:t>preferred option</w:t>
      </w:r>
      <w:r>
        <w:rPr>
          <w:lang w:eastAsia="en-NZ"/>
        </w:rPr>
        <w:t xml:space="preserve"> for this will make rates go up about 5 dollars in </w:t>
      </w:r>
      <w:r>
        <w:rPr>
          <w:lang w:eastAsia="en-NZ"/>
        </w:rPr>
        <w:br/>
        <w:t xml:space="preserve">2024 </w:t>
      </w:r>
      <w:r w:rsidR="00EB3B2A">
        <w:rPr>
          <w:lang w:eastAsia="en-NZ"/>
        </w:rPr>
        <w:t>to</w:t>
      </w:r>
      <w:r>
        <w:rPr>
          <w:lang w:eastAsia="en-NZ"/>
        </w:rPr>
        <w:t xml:space="preserve"> 2025.</w:t>
      </w:r>
    </w:p>
    <w:p w14:paraId="3A80B4D5" w14:textId="77777777" w:rsidR="00AC376A" w:rsidRDefault="00AC376A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48836D6" w14:textId="64774066" w:rsidR="00351B14" w:rsidRDefault="00AC376A" w:rsidP="00AC376A">
      <w:pPr>
        <w:pStyle w:val="Heading1"/>
        <w:rPr>
          <w:lang w:eastAsia="en-NZ"/>
        </w:rPr>
      </w:pPr>
      <w:bookmarkStart w:id="15" w:name="_Other_things_talked"/>
      <w:bookmarkStart w:id="16" w:name="_Toc161315561"/>
      <w:bookmarkEnd w:id="15"/>
      <w:r>
        <w:rPr>
          <w:lang w:eastAsia="en-NZ"/>
        </w:rPr>
        <w:lastRenderedPageBreak/>
        <w:t xml:space="preserve">Other things talked about in the </w:t>
      </w:r>
      <w:proofErr w:type="gramStart"/>
      <w:r>
        <w:rPr>
          <w:lang w:eastAsia="en-NZ"/>
        </w:rPr>
        <w:t>Plan</w:t>
      </w:r>
      <w:bookmarkEnd w:id="16"/>
      <w:proofErr w:type="gramEnd"/>
    </w:p>
    <w:p w14:paraId="4F18088F" w14:textId="77777777" w:rsidR="00AC376A" w:rsidRDefault="00AC376A" w:rsidP="00AC376A">
      <w:pPr>
        <w:rPr>
          <w:lang w:eastAsia="en-NZ"/>
        </w:rPr>
      </w:pPr>
    </w:p>
    <w:p w14:paraId="65184F30" w14:textId="5280CCDE" w:rsidR="00AC376A" w:rsidRDefault="00765593" w:rsidP="00AC376A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22784" behindDoc="0" locked="0" layoutInCell="1" allowOverlap="1" wp14:anchorId="274146BD" wp14:editId="7973337F">
            <wp:simplePos x="0" y="0"/>
            <wp:positionH relativeFrom="margin">
              <wp:align>left</wp:align>
            </wp:positionH>
            <wp:positionV relativeFrom="paragraph">
              <wp:posOffset>209209</wp:posOffset>
            </wp:positionV>
            <wp:extent cx="1457093" cy="1457093"/>
            <wp:effectExtent l="0" t="0" r="0" b="0"/>
            <wp:wrapNone/>
            <wp:docPr id="12653054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3054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961" cy="146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B59E7" w14:textId="5FB233F9" w:rsidR="00AC376A" w:rsidRDefault="00AC376A" w:rsidP="00765593">
      <w:pPr>
        <w:rPr>
          <w:lang w:eastAsia="en-NZ"/>
        </w:rPr>
      </w:pPr>
      <w:r>
        <w:rPr>
          <w:lang w:eastAsia="en-NZ"/>
        </w:rPr>
        <w:t>In the Plan we talk about othe</w:t>
      </w:r>
      <w:r w:rsidR="00765593">
        <w:rPr>
          <w:lang w:eastAsia="en-NZ"/>
        </w:rPr>
        <w:t>r things we are doing</w:t>
      </w:r>
      <w:r>
        <w:rPr>
          <w:lang w:eastAsia="en-NZ"/>
        </w:rPr>
        <w:t>.</w:t>
      </w:r>
    </w:p>
    <w:p w14:paraId="569F8CEC" w14:textId="77777777" w:rsidR="00AC376A" w:rsidRDefault="00AC376A" w:rsidP="00AC376A">
      <w:pPr>
        <w:rPr>
          <w:lang w:eastAsia="en-NZ"/>
        </w:rPr>
      </w:pPr>
    </w:p>
    <w:p w14:paraId="760143E9" w14:textId="77777777" w:rsidR="00AC376A" w:rsidRDefault="00AC376A" w:rsidP="00AC376A">
      <w:pPr>
        <w:rPr>
          <w:lang w:eastAsia="en-NZ"/>
        </w:rPr>
      </w:pPr>
    </w:p>
    <w:p w14:paraId="2A027C60" w14:textId="44C87601" w:rsidR="00AC376A" w:rsidRDefault="00AC376A" w:rsidP="00AC376A">
      <w:pPr>
        <w:rPr>
          <w:lang w:eastAsia="en-NZ"/>
        </w:rPr>
      </w:pPr>
      <w:r>
        <w:rPr>
          <w:lang w:eastAsia="en-NZ"/>
        </w:rPr>
        <w:t>These include:</w:t>
      </w:r>
    </w:p>
    <w:p w14:paraId="46748B2B" w14:textId="0D965BC5" w:rsidR="00765593" w:rsidRDefault="00765593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52795F07" wp14:editId="538B8140">
            <wp:simplePos x="0" y="0"/>
            <wp:positionH relativeFrom="margin">
              <wp:align>left</wp:align>
            </wp:positionH>
            <wp:positionV relativeFrom="paragraph">
              <wp:posOffset>358326</wp:posOffset>
            </wp:positionV>
            <wp:extent cx="1451380" cy="1451380"/>
            <wp:effectExtent l="0" t="0" r="0" b="0"/>
            <wp:wrapNone/>
            <wp:docPr id="1969468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68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380" cy="14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how in 2023 we looked at:</w:t>
      </w:r>
    </w:p>
    <w:p w14:paraId="16F8D79E" w14:textId="1C3B629D" w:rsidR="00765593" w:rsidRDefault="00AC376A" w:rsidP="00765593">
      <w:pPr>
        <w:pStyle w:val="Listsecondlevel"/>
        <w:rPr>
          <w:lang w:eastAsia="en-NZ"/>
        </w:rPr>
      </w:pPr>
      <w:r>
        <w:rPr>
          <w:lang w:eastAsia="en-NZ"/>
        </w:rPr>
        <w:t xml:space="preserve">business </w:t>
      </w:r>
      <w:r w:rsidR="00765593">
        <w:rPr>
          <w:lang w:eastAsia="en-NZ"/>
        </w:rPr>
        <w:t>places</w:t>
      </w:r>
    </w:p>
    <w:p w14:paraId="722960F3" w14:textId="0EF8560D" w:rsidR="00AC376A" w:rsidRDefault="00765593" w:rsidP="00765593">
      <w:pPr>
        <w:pStyle w:val="Listsecondlevel"/>
        <w:rPr>
          <w:lang w:eastAsia="en-NZ"/>
        </w:rPr>
      </w:pPr>
      <w:r>
        <w:rPr>
          <w:lang w:eastAsia="en-NZ"/>
        </w:rPr>
        <w:t>t</w:t>
      </w:r>
      <w:r w:rsidR="00AC376A">
        <w:rPr>
          <w:lang w:eastAsia="en-NZ"/>
        </w:rPr>
        <w:t>ourism places</w:t>
      </w:r>
    </w:p>
    <w:p w14:paraId="067F5307" w14:textId="61F9023D" w:rsidR="00AC376A" w:rsidRDefault="002025DD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7EC3FC0C" wp14:editId="3AD38412">
            <wp:simplePos x="0" y="0"/>
            <wp:positionH relativeFrom="margin">
              <wp:align>left</wp:align>
            </wp:positionH>
            <wp:positionV relativeFrom="paragraph">
              <wp:posOffset>316570</wp:posOffset>
            </wp:positionV>
            <wp:extent cx="1449658" cy="1025075"/>
            <wp:effectExtent l="0" t="0" r="0" b="0"/>
            <wp:wrapNone/>
            <wp:docPr id="19803677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77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58" cy="10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>
        <w:rPr>
          <w:lang w:eastAsia="en-NZ"/>
        </w:rPr>
        <w:t xml:space="preserve">our 10-year draft </w:t>
      </w:r>
      <w:r w:rsidR="00AC376A" w:rsidRPr="00765593">
        <w:rPr>
          <w:b/>
          <w:bCs/>
          <w:lang w:eastAsia="en-NZ"/>
        </w:rPr>
        <w:t>strategy</w:t>
      </w:r>
      <w:r w:rsidR="00AC376A">
        <w:rPr>
          <w:lang w:eastAsia="en-NZ"/>
        </w:rPr>
        <w:t xml:space="preserve"> for:</w:t>
      </w:r>
    </w:p>
    <w:p w14:paraId="444A8881" w14:textId="2768DDD1" w:rsidR="002025DD" w:rsidRDefault="00AC376A" w:rsidP="002025DD">
      <w:pPr>
        <w:pStyle w:val="Listsecondlevel"/>
        <w:rPr>
          <w:lang w:eastAsia="en-NZ"/>
        </w:rPr>
      </w:pPr>
      <w:r>
        <w:rPr>
          <w:lang w:eastAsia="en-NZ"/>
        </w:rPr>
        <w:t>finance</w:t>
      </w:r>
      <w:r w:rsidR="002025DD">
        <w:rPr>
          <w:lang w:eastAsia="en-NZ"/>
        </w:rPr>
        <w:t xml:space="preserve"> / money</w:t>
      </w:r>
    </w:p>
    <w:p w14:paraId="3D3F3B01" w14:textId="3E992C17" w:rsidR="00AC376A" w:rsidRPr="00EB3B2A" w:rsidRDefault="002025DD" w:rsidP="001F4859">
      <w:pPr>
        <w:pStyle w:val="Listsecondlevel"/>
        <w:numPr>
          <w:ilvl w:val="0"/>
          <w:numId w:val="0"/>
        </w:numPr>
        <w:ind w:left="4820"/>
        <w:rPr>
          <w:b/>
          <w:bCs/>
          <w:lang w:eastAsia="en-NZ"/>
        </w:rPr>
      </w:pPr>
      <w:r w:rsidRPr="00EB3B2A">
        <w:rPr>
          <w:b/>
          <w:bCs/>
          <w:noProof/>
        </w:rPr>
        <w:drawing>
          <wp:anchor distT="0" distB="0" distL="114300" distR="114300" simplePos="0" relativeHeight="252033024" behindDoc="0" locked="0" layoutInCell="1" allowOverlap="1" wp14:anchorId="15C3C7ED" wp14:editId="5F7E7C8E">
            <wp:simplePos x="0" y="0"/>
            <wp:positionH relativeFrom="margin">
              <wp:align>left</wp:align>
            </wp:positionH>
            <wp:positionV relativeFrom="paragraph">
              <wp:posOffset>368687</wp:posOffset>
            </wp:positionV>
            <wp:extent cx="1545460" cy="1092819"/>
            <wp:effectExtent l="0" t="0" r="0" b="0"/>
            <wp:wrapNone/>
            <wp:docPr id="144562874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2874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009" cy="10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 w:rsidRPr="00EB3B2A">
        <w:rPr>
          <w:b/>
          <w:bCs/>
          <w:lang w:eastAsia="en-NZ"/>
        </w:rPr>
        <w:t>and</w:t>
      </w:r>
    </w:p>
    <w:p w14:paraId="7FDE573C" w14:textId="0AF39B4A" w:rsidR="00AC376A" w:rsidRDefault="00AC376A" w:rsidP="00AC376A">
      <w:pPr>
        <w:pStyle w:val="Listsecondlevel"/>
        <w:rPr>
          <w:lang w:eastAsia="en-NZ"/>
        </w:rPr>
      </w:pPr>
      <w:r w:rsidRPr="00765593">
        <w:rPr>
          <w:b/>
          <w:bCs/>
          <w:lang w:eastAsia="en-NZ"/>
        </w:rPr>
        <w:t>infrastructure</w:t>
      </w:r>
      <w:r>
        <w:rPr>
          <w:lang w:eastAsia="en-NZ"/>
        </w:rPr>
        <w:t>.</w:t>
      </w:r>
    </w:p>
    <w:p w14:paraId="6527036F" w14:textId="77777777" w:rsidR="00AC376A" w:rsidRDefault="00AC376A" w:rsidP="00AC376A">
      <w:pPr>
        <w:rPr>
          <w:lang w:eastAsia="en-NZ"/>
        </w:rPr>
      </w:pPr>
    </w:p>
    <w:p w14:paraId="6689EB7C" w14:textId="77777777" w:rsidR="00765593" w:rsidRDefault="00765593" w:rsidP="00AC376A">
      <w:pPr>
        <w:rPr>
          <w:lang w:eastAsia="en-NZ"/>
        </w:rPr>
      </w:pPr>
    </w:p>
    <w:p w14:paraId="4C0394A0" w14:textId="77777777" w:rsidR="00765593" w:rsidRDefault="00765593" w:rsidP="00AC376A">
      <w:pPr>
        <w:rPr>
          <w:lang w:eastAsia="en-NZ"/>
        </w:rPr>
      </w:pPr>
    </w:p>
    <w:p w14:paraId="2DC6D29A" w14:textId="5D9BDE96" w:rsidR="00765593" w:rsidRDefault="00EB3B2A" w:rsidP="00AC376A">
      <w:pPr>
        <w:rPr>
          <w:lang w:eastAsia="en-NZ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2275CD75" wp14:editId="29EA66AB">
                <wp:simplePos x="0" y="0"/>
                <wp:positionH relativeFrom="margin">
                  <wp:posOffset>2169160</wp:posOffset>
                </wp:positionH>
                <wp:positionV relativeFrom="paragraph">
                  <wp:posOffset>-31115</wp:posOffset>
                </wp:positionV>
                <wp:extent cx="3555365" cy="698500"/>
                <wp:effectExtent l="0" t="0" r="6985" b="6350"/>
                <wp:wrapNone/>
                <wp:docPr id="1326376680" name="Rectangle 1326376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698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57BEC" id="Rectangle 1326376680" o:spid="_x0000_s1026" style="position:absolute;margin-left:170.8pt;margin-top:-2.45pt;width:279.95pt;height:55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  <w:r w:rsidR="002025DD">
        <w:rPr>
          <w:noProof/>
        </w:rPr>
        <w:drawing>
          <wp:anchor distT="0" distB="0" distL="114300" distR="114300" simplePos="0" relativeHeight="252035072" behindDoc="0" locked="0" layoutInCell="1" allowOverlap="1" wp14:anchorId="1A54ED17" wp14:editId="127D4182">
            <wp:simplePos x="0" y="0"/>
            <wp:positionH relativeFrom="margin">
              <wp:align>left</wp:align>
            </wp:positionH>
            <wp:positionV relativeFrom="paragraph">
              <wp:posOffset>-252420</wp:posOffset>
            </wp:positionV>
            <wp:extent cx="1234068" cy="1234068"/>
            <wp:effectExtent l="0" t="0" r="4445" b="0"/>
            <wp:wrapNone/>
            <wp:docPr id="17366175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175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07" cy="123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593">
        <w:rPr>
          <w:lang w:eastAsia="en-NZ"/>
        </w:rPr>
        <w:t xml:space="preserve">A </w:t>
      </w:r>
      <w:r w:rsidR="00765593" w:rsidRPr="002025DD">
        <w:rPr>
          <w:b/>
          <w:bCs/>
          <w:lang w:eastAsia="en-NZ"/>
        </w:rPr>
        <w:t>strategy</w:t>
      </w:r>
      <w:r w:rsidR="00765593">
        <w:rPr>
          <w:lang w:eastAsia="en-NZ"/>
        </w:rPr>
        <w:t xml:space="preserve"> is </w:t>
      </w:r>
      <w:r w:rsidR="002025DD">
        <w:t>a plan to make things happen over a long time.</w:t>
      </w:r>
    </w:p>
    <w:p w14:paraId="7B4295FD" w14:textId="3FB7147B" w:rsidR="00765593" w:rsidRDefault="00EB3B2A" w:rsidP="00AC376A">
      <w:pPr>
        <w:rPr>
          <w:lang w:eastAsia="en-NZ"/>
        </w:rPr>
      </w:pPr>
      <w:r w:rsidRPr="00EB3B2A">
        <w:rPr>
          <w:noProof/>
          <w:lang w:eastAsia="en-NZ"/>
        </w:rPr>
        <w:drawing>
          <wp:anchor distT="0" distB="0" distL="114300" distR="114300" simplePos="0" relativeHeight="252179456" behindDoc="0" locked="0" layoutInCell="1" allowOverlap="1" wp14:anchorId="7556BAE0" wp14:editId="22E51A0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356360" cy="1356360"/>
            <wp:effectExtent l="0" t="0" r="0" b="0"/>
            <wp:wrapNone/>
            <wp:docPr id="1894050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50047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BD037" w14:textId="610080F1" w:rsidR="00765593" w:rsidRDefault="002025DD" w:rsidP="00AC376A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6CBA8BA4" wp14:editId="20716F9C">
                <wp:simplePos x="0" y="0"/>
                <wp:positionH relativeFrom="margin">
                  <wp:align>right</wp:align>
                </wp:positionH>
                <wp:positionV relativeFrom="paragraph">
                  <wp:posOffset>306396</wp:posOffset>
                </wp:positionV>
                <wp:extent cx="3555582" cy="2371492"/>
                <wp:effectExtent l="0" t="0" r="6985" b="0"/>
                <wp:wrapNone/>
                <wp:docPr id="1776496331" name="Rectangle 1776496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3714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5F9A7" id="Rectangle 1776496331" o:spid="_x0000_s1026" style="position:absolute;margin-left:228.75pt;margin-top:24.15pt;width:279.95pt;height:186.75pt;z-index:-25128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30085434" w14:textId="1ACC9DC1" w:rsidR="00765593" w:rsidRDefault="00765593" w:rsidP="00AC376A">
      <w:pPr>
        <w:rPr>
          <w:lang w:eastAsia="en-NZ"/>
        </w:rPr>
      </w:pPr>
      <w:r w:rsidRPr="00765593">
        <w:rPr>
          <w:b/>
          <w:bCs/>
          <w:lang w:eastAsia="en-NZ"/>
        </w:rPr>
        <w:t>Infrastructure</w:t>
      </w:r>
      <w:r>
        <w:rPr>
          <w:lang w:eastAsia="en-NZ"/>
        </w:rPr>
        <w:t xml:space="preserve"> means things:</w:t>
      </w:r>
    </w:p>
    <w:p w14:paraId="678DDD7C" w14:textId="706BA873" w:rsidR="00765593" w:rsidRDefault="00EB3B2A" w:rsidP="00765593">
      <w:pPr>
        <w:pStyle w:val="ListParagraph"/>
        <w:rPr>
          <w:lang w:eastAsia="en-NZ"/>
        </w:rPr>
      </w:pPr>
      <w:r w:rsidRPr="00EB3B2A">
        <w:rPr>
          <w:lang w:eastAsia="en-NZ"/>
        </w:rPr>
        <w:t xml:space="preserve"> </w:t>
      </w:r>
      <w:r w:rsidR="00765593">
        <w:rPr>
          <w:lang w:eastAsia="en-NZ"/>
        </w:rPr>
        <w:t>buildings</w:t>
      </w:r>
    </w:p>
    <w:p w14:paraId="03762E15" w14:textId="79748AA9" w:rsidR="00765593" w:rsidRDefault="002025DD" w:rsidP="00765593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46BACF19" wp14:editId="6A46DD9C">
            <wp:simplePos x="0" y="0"/>
            <wp:positionH relativeFrom="margin">
              <wp:align>left</wp:align>
            </wp:positionH>
            <wp:positionV relativeFrom="paragraph">
              <wp:posOffset>158828</wp:posOffset>
            </wp:positionV>
            <wp:extent cx="1451380" cy="1182498"/>
            <wp:effectExtent l="0" t="0" r="0" b="0"/>
            <wp:wrapNone/>
            <wp:docPr id="12954593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5933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380" cy="118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593">
        <w:rPr>
          <w:lang w:eastAsia="en-NZ"/>
        </w:rPr>
        <w:t>equipment</w:t>
      </w:r>
    </w:p>
    <w:p w14:paraId="01497E2F" w14:textId="017E87EE" w:rsidR="00765593" w:rsidRDefault="002025DD" w:rsidP="00765593">
      <w:pPr>
        <w:pStyle w:val="ListParagraph"/>
        <w:rPr>
          <w:lang w:eastAsia="en-NZ"/>
        </w:rPr>
      </w:pPr>
      <w:r>
        <w:rPr>
          <w:lang w:eastAsia="en-NZ"/>
        </w:rPr>
        <w:t>staff</w:t>
      </w:r>
      <w:r w:rsidR="00765593">
        <w:rPr>
          <w:lang w:eastAsia="en-NZ"/>
        </w:rPr>
        <w:t>.</w:t>
      </w:r>
    </w:p>
    <w:p w14:paraId="3379D7FA" w14:textId="4F2BE2C4" w:rsidR="00765593" w:rsidRDefault="003F3F10" w:rsidP="00AC376A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80480" behindDoc="0" locked="0" layoutInCell="1" allowOverlap="1" wp14:anchorId="7B0EBA26" wp14:editId="4A256C7E">
            <wp:simplePos x="0" y="0"/>
            <wp:positionH relativeFrom="margin">
              <wp:posOffset>-83820</wp:posOffset>
            </wp:positionH>
            <wp:positionV relativeFrom="paragraph">
              <wp:posOffset>332740</wp:posOffset>
            </wp:positionV>
            <wp:extent cx="1542980" cy="1341120"/>
            <wp:effectExtent l="0" t="0" r="635" b="0"/>
            <wp:wrapNone/>
            <wp:docPr id="4844684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468426" name="Picture 484468426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98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59966" w14:textId="50685FB1" w:rsidR="00765593" w:rsidRDefault="00765593" w:rsidP="00AC376A">
      <w:pPr>
        <w:rPr>
          <w:lang w:eastAsia="en-NZ"/>
        </w:rPr>
      </w:pPr>
    </w:p>
    <w:p w14:paraId="79CC1AC8" w14:textId="4788D34C" w:rsidR="00AC376A" w:rsidRDefault="00AC376A" w:rsidP="00AC376A">
      <w:pPr>
        <w:rPr>
          <w:lang w:eastAsia="en-NZ"/>
        </w:rPr>
      </w:pPr>
      <w:r>
        <w:rPr>
          <w:lang w:eastAsia="en-NZ"/>
        </w:rPr>
        <w:t>Other things in the Plan we talk about include:</w:t>
      </w:r>
    </w:p>
    <w:p w14:paraId="507F5A4E" w14:textId="19CA8AE6" w:rsidR="00AC376A" w:rsidRDefault="003F3F10" w:rsidP="00AC376A">
      <w:pPr>
        <w:pStyle w:val="ListParagraph"/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81504" behindDoc="0" locked="0" layoutInCell="1" allowOverlap="1" wp14:anchorId="4A31A1D1" wp14:editId="18BFFCB6">
            <wp:simplePos x="0" y="0"/>
            <wp:positionH relativeFrom="margin">
              <wp:posOffset>-190500</wp:posOffset>
            </wp:positionH>
            <wp:positionV relativeFrom="paragraph">
              <wp:posOffset>515620</wp:posOffset>
            </wp:positionV>
            <wp:extent cx="1815500" cy="914186"/>
            <wp:effectExtent l="0" t="0" r="0" b="635"/>
            <wp:wrapNone/>
            <wp:docPr id="85248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869" name="Picture 8524869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500" cy="91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>
        <w:rPr>
          <w:lang w:eastAsia="en-NZ"/>
        </w:rPr>
        <w:t>making Emerson Street look better</w:t>
      </w:r>
    </w:p>
    <w:p w14:paraId="25476C52" w14:textId="61631B91" w:rsidR="00AC376A" w:rsidRDefault="003F3F10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5C5EE782" wp14:editId="184E8AEA">
            <wp:simplePos x="0" y="0"/>
            <wp:positionH relativeFrom="column">
              <wp:posOffset>-121920</wp:posOffset>
            </wp:positionH>
            <wp:positionV relativeFrom="paragraph">
              <wp:posOffset>570230</wp:posOffset>
            </wp:positionV>
            <wp:extent cx="1684846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250" y="21168"/>
                <wp:lineTo x="21250" y="0"/>
                <wp:lineTo x="0" y="0"/>
              </wp:wrapPolygon>
            </wp:wrapThrough>
            <wp:docPr id="964063720" name="Picture 8" descr="Te Pihinga Community Space | Napier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 Pihinga Community Space | Napier City Council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4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76A">
        <w:rPr>
          <w:lang w:eastAsia="en-NZ"/>
        </w:rPr>
        <w:t>Faraday Museum of Technology</w:t>
      </w:r>
    </w:p>
    <w:p w14:paraId="401358BC" w14:textId="2323E182" w:rsidR="00AC376A" w:rsidRDefault="00AC376A" w:rsidP="00AC376A">
      <w:pPr>
        <w:pStyle w:val="ListParagraph"/>
        <w:rPr>
          <w:lang w:eastAsia="en-NZ"/>
        </w:rPr>
      </w:pPr>
      <w:r>
        <w:rPr>
          <w:lang w:eastAsia="en-NZ"/>
        </w:rPr>
        <w:t>Te Pihinga</w:t>
      </w:r>
      <w:r w:rsidR="00504D40">
        <w:rPr>
          <w:lang w:eastAsia="en-NZ"/>
        </w:rPr>
        <w:t xml:space="preserve"> community area</w:t>
      </w:r>
    </w:p>
    <w:p w14:paraId="4140010F" w14:textId="328EFB70" w:rsidR="00AC376A" w:rsidRDefault="003F3F10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 wp14:anchorId="5F644D69" wp14:editId="183400B6">
            <wp:simplePos x="0" y="0"/>
            <wp:positionH relativeFrom="column">
              <wp:posOffset>-38100</wp:posOffset>
            </wp:positionH>
            <wp:positionV relativeFrom="paragraph">
              <wp:posOffset>314325</wp:posOffset>
            </wp:positionV>
            <wp:extent cx="1461379" cy="1173480"/>
            <wp:effectExtent l="0" t="0" r="5715" b="7620"/>
            <wp:wrapNone/>
            <wp:docPr id="626506068" name="Picture 9" descr="Picture of Ahuriri p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of Ahuriri park.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79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037">
        <w:rPr>
          <w:lang w:eastAsia="en-NZ"/>
        </w:rPr>
        <w:t xml:space="preserve">making the new </w:t>
      </w:r>
      <w:r w:rsidR="00AC376A">
        <w:rPr>
          <w:lang w:eastAsia="en-NZ"/>
        </w:rPr>
        <w:t xml:space="preserve">Ahuriri </w:t>
      </w:r>
      <w:proofErr w:type="gramStart"/>
      <w:r w:rsidR="00AC376A">
        <w:rPr>
          <w:lang w:eastAsia="en-NZ"/>
        </w:rPr>
        <w:t xml:space="preserve">Regional </w:t>
      </w:r>
      <w:r>
        <w:rPr>
          <w:lang w:eastAsia="en-NZ"/>
        </w:rPr>
        <w:t xml:space="preserve"> </w:t>
      </w:r>
      <w:r w:rsidR="00AC376A">
        <w:rPr>
          <w:lang w:eastAsia="en-NZ"/>
        </w:rPr>
        <w:t>Park</w:t>
      </w:r>
      <w:proofErr w:type="gramEnd"/>
      <w:r w:rsidR="00023037">
        <w:rPr>
          <w:lang w:eastAsia="en-NZ"/>
        </w:rPr>
        <w:t>.</w:t>
      </w:r>
    </w:p>
    <w:p w14:paraId="7EA8A60B" w14:textId="5B68344E" w:rsidR="001A5EE4" w:rsidRDefault="001A5EE4" w:rsidP="00023037">
      <w:pPr>
        <w:rPr>
          <w:lang w:eastAsia="en-NZ"/>
        </w:rPr>
      </w:pPr>
      <w:r>
        <w:rPr>
          <w:lang w:eastAsia="en-NZ"/>
        </w:rPr>
        <w:br w:type="page"/>
      </w:r>
    </w:p>
    <w:p w14:paraId="6959AD6A" w14:textId="58CF0519" w:rsidR="001A5EE4" w:rsidRDefault="001A5EE4" w:rsidP="001A5EE4">
      <w:pPr>
        <w:pStyle w:val="Heading1"/>
        <w:rPr>
          <w:lang w:eastAsia="en-NZ"/>
        </w:rPr>
      </w:pPr>
      <w:bookmarkStart w:id="17" w:name="_Other_consultations"/>
      <w:bookmarkStart w:id="18" w:name="_Toc161315562"/>
      <w:bookmarkEnd w:id="17"/>
      <w:r>
        <w:rPr>
          <w:lang w:eastAsia="en-NZ"/>
        </w:rPr>
        <w:lastRenderedPageBreak/>
        <w:t>Other consultations</w:t>
      </w:r>
      <w:bookmarkEnd w:id="18"/>
    </w:p>
    <w:p w14:paraId="33708F7E" w14:textId="77777777" w:rsidR="001A5EE4" w:rsidRDefault="001A5EE4" w:rsidP="001A5EE4">
      <w:pPr>
        <w:rPr>
          <w:lang w:eastAsia="en-NZ"/>
        </w:rPr>
      </w:pPr>
    </w:p>
    <w:p w14:paraId="42CE2E19" w14:textId="63524029" w:rsidR="001A5EE4" w:rsidRDefault="00AF6633" w:rsidP="001A5EE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3DC4892B" wp14:editId="7ED73D11">
            <wp:simplePos x="0" y="0"/>
            <wp:positionH relativeFrom="margin">
              <wp:align>left</wp:align>
            </wp:positionH>
            <wp:positionV relativeFrom="paragraph">
              <wp:posOffset>74729</wp:posOffset>
            </wp:positionV>
            <wp:extent cx="1653540" cy="1653540"/>
            <wp:effectExtent l="0" t="0" r="3810" b="0"/>
            <wp:wrapNone/>
            <wp:docPr id="112464587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4587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10" cy="165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F59E5" w14:textId="74790F70" w:rsidR="001A5EE4" w:rsidRDefault="007D452C" w:rsidP="001A5EE4">
      <w:pPr>
        <w:rPr>
          <w:lang w:eastAsia="en-NZ"/>
        </w:rPr>
      </w:pPr>
      <w:r>
        <w:rPr>
          <w:lang w:eastAsia="en-NZ"/>
        </w:rPr>
        <w:t xml:space="preserve">We are doing 3 other </w:t>
      </w:r>
      <w:r w:rsidRPr="007D452C">
        <w:rPr>
          <w:b/>
          <w:bCs/>
          <w:lang w:eastAsia="en-NZ"/>
        </w:rPr>
        <w:t>consultations</w:t>
      </w:r>
      <w:r>
        <w:rPr>
          <w:lang w:eastAsia="en-NZ"/>
        </w:rPr>
        <w:t xml:space="preserve"> at the same time as looking at the Plan.</w:t>
      </w:r>
    </w:p>
    <w:p w14:paraId="51F67D9C" w14:textId="1D0EA3D7" w:rsidR="007D452C" w:rsidRDefault="007D452C" w:rsidP="001A5EE4">
      <w:pPr>
        <w:rPr>
          <w:lang w:eastAsia="en-NZ"/>
        </w:rPr>
      </w:pPr>
    </w:p>
    <w:p w14:paraId="6E29FC1B" w14:textId="5A3794AF" w:rsidR="007D452C" w:rsidRDefault="003F3F10" w:rsidP="001A5EE4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E2F500B" wp14:editId="7FEF6CCA">
                <wp:simplePos x="0" y="0"/>
                <wp:positionH relativeFrom="margin">
                  <wp:posOffset>2214880</wp:posOffset>
                </wp:positionH>
                <wp:positionV relativeFrom="paragraph">
                  <wp:posOffset>287020</wp:posOffset>
                </wp:positionV>
                <wp:extent cx="3555365" cy="2727960"/>
                <wp:effectExtent l="0" t="0" r="6985" b="0"/>
                <wp:wrapNone/>
                <wp:docPr id="662112771" name="Rectangle 662112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2727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905EA" id="Rectangle 662112771" o:spid="_x0000_s1026" style="position:absolute;margin-left:174.4pt;margin-top:22.6pt;width:279.95pt;height:214.8pt;z-index:-25133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5044665D" w14:textId="1B02EC7F" w:rsidR="00AC376A" w:rsidRDefault="007D452C" w:rsidP="00AC376A">
      <w:pPr>
        <w:rPr>
          <w:lang w:eastAsia="en-NZ"/>
        </w:rPr>
      </w:pPr>
      <w:r>
        <w:rPr>
          <w:lang w:eastAsia="en-NZ"/>
        </w:rPr>
        <w:t xml:space="preserve">A </w:t>
      </w:r>
      <w:r w:rsidRPr="00AC376A">
        <w:rPr>
          <w:b/>
          <w:bCs/>
          <w:lang w:eastAsia="en-NZ"/>
        </w:rPr>
        <w:t>consultation</w:t>
      </w:r>
      <w:r>
        <w:rPr>
          <w:lang w:eastAsia="en-NZ"/>
        </w:rPr>
        <w:t xml:space="preserve"> </w:t>
      </w:r>
      <w:r w:rsidR="00AC376A">
        <w:rPr>
          <w:lang w:eastAsia="en-NZ"/>
        </w:rPr>
        <w:t>means:</w:t>
      </w:r>
    </w:p>
    <w:p w14:paraId="0203804D" w14:textId="312C647F" w:rsidR="00AC376A" w:rsidRDefault="00AF6633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57629CD0" wp14:editId="3BB08B27">
            <wp:simplePos x="0" y="0"/>
            <wp:positionH relativeFrom="margin">
              <wp:align>left</wp:align>
            </wp:positionH>
            <wp:positionV relativeFrom="paragraph">
              <wp:posOffset>119504</wp:posOffset>
            </wp:positionV>
            <wp:extent cx="1732156" cy="1732156"/>
            <wp:effectExtent l="0" t="0" r="1905" b="0"/>
            <wp:wrapNone/>
            <wp:docPr id="2474784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784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5" cy="173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>
        <w:rPr>
          <w:lang w:eastAsia="en-NZ"/>
        </w:rPr>
        <w:t>talking about something with lots of different people</w:t>
      </w:r>
    </w:p>
    <w:p w14:paraId="43BC1E7F" w14:textId="35732805" w:rsidR="00AC376A" w:rsidRDefault="00AC376A" w:rsidP="00AC376A">
      <w:pPr>
        <w:pStyle w:val="ListParagraph"/>
        <w:numPr>
          <w:ilvl w:val="0"/>
          <w:numId w:val="0"/>
        </w:numPr>
        <w:ind w:left="4167"/>
        <w:rPr>
          <w:lang w:eastAsia="en-NZ"/>
        </w:rPr>
      </w:pPr>
      <w:r>
        <w:rPr>
          <w:lang w:eastAsia="en-NZ"/>
        </w:rPr>
        <w:t>and</w:t>
      </w:r>
    </w:p>
    <w:p w14:paraId="118783B1" w14:textId="7824F0F0" w:rsidR="00AC376A" w:rsidRPr="001A5EE4" w:rsidRDefault="00AC376A" w:rsidP="00AC376A">
      <w:pPr>
        <w:pStyle w:val="ListParagraph"/>
        <w:rPr>
          <w:lang w:eastAsia="en-NZ"/>
        </w:rPr>
      </w:pPr>
      <w:r>
        <w:rPr>
          <w:lang w:eastAsia="en-NZ"/>
        </w:rPr>
        <w:t xml:space="preserve">getting lots of different ideas. </w:t>
      </w:r>
    </w:p>
    <w:p w14:paraId="5EA5FEBA" w14:textId="77777777" w:rsidR="00351B14" w:rsidRDefault="00351B14" w:rsidP="003A1D30">
      <w:pPr>
        <w:rPr>
          <w:lang w:eastAsia="en-NZ"/>
        </w:rPr>
      </w:pPr>
    </w:p>
    <w:p w14:paraId="49980006" w14:textId="77777777" w:rsidR="00AC376A" w:rsidRDefault="00AC376A" w:rsidP="003A1D30">
      <w:pPr>
        <w:rPr>
          <w:lang w:eastAsia="en-NZ"/>
        </w:rPr>
      </w:pPr>
    </w:p>
    <w:p w14:paraId="6B25521D" w14:textId="77777777" w:rsidR="00AC376A" w:rsidRDefault="00AC376A" w:rsidP="003A1D30">
      <w:pPr>
        <w:rPr>
          <w:lang w:eastAsia="en-NZ"/>
        </w:rPr>
      </w:pPr>
    </w:p>
    <w:p w14:paraId="5D43F684" w14:textId="77777777" w:rsidR="00AC376A" w:rsidRDefault="00AC376A" w:rsidP="003A1D30">
      <w:pPr>
        <w:rPr>
          <w:lang w:eastAsia="en-NZ"/>
        </w:rPr>
      </w:pPr>
    </w:p>
    <w:p w14:paraId="3F55FB60" w14:textId="77777777" w:rsidR="00AC376A" w:rsidRDefault="00AC376A" w:rsidP="003A1D30">
      <w:pPr>
        <w:rPr>
          <w:lang w:eastAsia="en-NZ"/>
        </w:rPr>
      </w:pPr>
    </w:p>
    <w:p w14:paraId="779E0A78" w14:textId="77777777" w:rsidR="00AC376A" w:rsidRDefault="00AC376A" w:rsidP="003A1D30">
      <w:pPr>
        <w:rPr>
          <w:lang w:eastAsia="en-NZ"/>
        </w:rPr>
      </w:pPr>
    </w:p>
    <w:p w14:paraId="1D740971" w14:textId="77777777" w:rsidR="00AC376A" w:rsidRDefault="00AC376A" w:rsidP="003A1D30">
      <w:pPr>
        <w:rPr>
          <w:lang w:eastAsia="en-NZ"/>
        </w:rPr>
      </w:pPr>
    </w:p>
    <w:p w14:paraId="5F48F9D7" w14:textId="77777777" w:rsidR="00AC376A" w:rsidRDefault="00AC376A" w:rsidP="003A1D30">
      <w:pPr>
        <w:rPr>
          <w:lang w:eastAsia="en-NZ"/>
        </w:rPr>
      </w:pPr>
    </w:p>
    <w:p w14:paraId="23369814" w14:textId="77777777" w:rsidR="00AC376A" w:rsidRDefault="00AC376A" w:rsidP="003A1D30">
      <w:pPr>
        <w:rPr>
          <w:lang w:eastAsia="en-NZ"/>
        </w:rPr>
      </w:pPr>
    </w:p>
    <w:p w14:paraId="7A76EAE4" w14:textId="1B50EF7E" w:rsidR="00AC376A" w:rsidRDefault="00AF6633" w:rsidP="003A1D30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063744" behindDoc="0" locked="0" layoutInCell="1" allowOverlap="1" wp14:anchorId="18345552" wp14:editId="2F8A3012">
            <wp:simplePos x="0" y="0"/>
            <wp:positionH relativeFrom="margin">
              <wp:align>left</wp:align>
            </wp:positionH>
            <wp:positionV relativeFrom="paragraph">
              <wp:posOffset>7279</wp:posOffset>
            </wp:positionV>
            <wp:extent cx="1271239" cy="1271239"/>
            <wp:effectExtent l="0" t="0" r="0" b="5715"/>
            <wp:wrapNone/>
            <wp:docPr id="19886816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816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92" cy="127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>
        <w:rPr>
          <w:lang w:eastAsia="en-NZ"/>
        </w:rPr>
        <w:t xml:space="preserve">The 3 consultations we are doing are: </w:t>
      </w:r>
    </w:p>
    <w:p w14:paraId="3AF57495" w14:textId="4B807D3A" w:rsidR="00AC376A" w:rsidRDefault="00AC376A" w:rsidP="00AC376A">
      <w:pPr>
        <w:pStyle w:val="ListParagraph"/>
        <w:rPr>
          <w:lang w:eastAsia="en-NZ"/>
        </w:rPr>
      </w:pPr>
      <w:r>
        <w:rPr>
          <w:lang w:eastAsia="en-NZ"/>
        </w:rPr>
        <w:t xml:space="preserve">Significance and engagement </w:t>
      </w:r>
      <w:r w:rsidRPr="00FE0F28">
        <w:rPr>
          <w:b/>
          <w:bCs/>
          <w:lang w:eastAsia="en-NZ"/>
        </w:rPr>
        <w:t>policy</w:t>
      </w:r>
    </w:p>
    <w:p w14:paraId="3E477B91" w14:textId="53EC9BFF" w:rsidR="00AC376A" w:rsidRDefault="00AF6633" w:rsidP="00AC376A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61696" behindDoc="0" locked="0" layoutInCell="1" allowOverlap="1" wp14:anchorId="1438F65D" wp14:editId="2D68FBA2">
            <wp:simplePos x="0" y="0"/>
            <wp:positionH relativeFrom="margin">
              <wp:align>left</wp:align>
            </wp:positionH>
            <wp:positionV relativeFrom="paragraph">
              <wp:posOffset>221197</wp:posOffset>
            </wp:positionV>
            <wp:extent cx="1629570" cy="1152293"/>
            <wp:effectExtent l="0" t="0" r="0" b="0"/>
            <wp:wrapNone/>
            <wp:docPr id="6600718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77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70" cy="115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76A">
        <w:rPr>
          <w:lang w:eastAsia="en-NZ"/>
        </w:rPr>
        <w:t>Revenue and financing policy</w:t>
      </w:r>
    </w:p>
    <w:p w14:paraId="2FEA17DF" w14:textId="36DCB386" w:rsidR="00AC376A" w:rsidRDefault="00AC376A" w:rsidP="00AC376A">
      <w:pPr>
        <w:pStyle w:val="ListParagraph"/>
        <w:rPr>
          <w:lang w:eastAsia="en-NZ"/>
        </w:rPr>
      </w:pPr>
      <w:r>
        <w:rPr>
          <w:lang w:eastAsia="en-NZ"/>
        </w:rPr>
        <w:t>Financial contributions policy.</w:t>
      </w:r>
    </w:p>
    <w:p w14:paraId="6E8AC48A" w14:textId="77777777" w:rsidR="00351B14" w:rsidRDefault="00351B14" w:rsidP="003A1D30">
      <w:pPr>
        <w:rPr>
          <w:lang w:eastAsia="en-NZ"/>
        </w:rPr>
      </w:pPr>
    </w:p>
    <w:p w14:paraId="1A6DF24D" w14:textId="5C2F02A8" w:rsidR="00FE0F28" w:rsidRDefault="00130DEF" w:rsidP="003A1D30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0AEBAB9A" wp14:editId="0B342344">
                <wp:simplePos x="0" y="0"/>
                <wp:positionH relativeFrom="margin">
                  <wp:align>right</wp:align>
                </wp:positionH>
                <wp:positionV relativeFrom="paragraph">
                  <wp:posOffset>308641</wp:posOffset>
                </wp:positionV>
                <wp:extent cx="3555582" cy="3100039"/>
                <wp:effectExtent l="0" t="0" r="6985" b="5715"/>
                <wp:wrapNone/>
                <wp:docPr id="1608045560" name="Rectangle 1608045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31000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09361" id="Rectangle 1608045560" o:spid="_x0000_s1026" style="position:absolute;margin-left:228.75pt;margin-top:24.3pt;width:279.95pt;height:244.1pt;z-index:-25130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" fillcolor="#bdd6ee [1304]" stroked="f" strokeweight="1pt">
                <w10:wrap anchorx="margin"/>
              </v:rect>
            </w:pict>
          </mc:Fallback>
        </mc:AlternateContent>
      </w:r>
    </w:p>
    <w:p w14:paraId="52EE7D5C" w14:textId="45E63739" w:rsidR="00FE0F28" w:rsidRDefault="00AF6633" w:rsidP="003A1D30">
      <w:r>
        <w:rPr>
          <w:noProof/>
        </w:rPr>
        <w:drawing>
          <wp:anchor distT="0" distB="0" distL="114300" distR="114300" simplePos="0" relativeHeight="252055552" behindDoc="0" locked="0" layoutInCell="1" allowOverlap="1" wp14:anchorId="023F8DC1" wp14:editId="224EB694">
            <wp:simplePos x="0" y="0"/>
            <wp:positionH relativeFrom="margin">
              <wp:align>left</wp:align>
            </wp:positionH>
            <wp:positionV relativeFrom="paragraph">
              <wp:posOffset>122678</wp:posOffset>
            </wp:positionV>
            <wp:extent cx="1479606" cy="1159726"/>
            <wp:effectExtent l="0" t="0" r="6350" b="2540"/>
            <wp:wrapNone/>
            <wp:docPr id="5626549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549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06" cy="115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F28">
        <w:rPr>
          <w:lang w:eastAsia="en-NZ"/>
        </w:rPr>
        <w:t xml:space="preserve">A </w:t>
      </w:r>
      <w:r w:rsidR="00FE0F28" w:rsidRPr="00FE0F28">
        <w:rPr>
          <w:b/>
          <w:bCs/>
          <w:lang w:eastAsia="en-NZ"/>
        </w:rPr>
        <w:t>policy</w:t>
      </w:r>
      <w:r w:rsidR="00FE0F28">
        <w:rPr>
          <w:lang w:eastAsia="en-NZ"/>
        </w:rPr>
        <w:t xml:space="preserve"> </w:t>
      </w:r>
      <w:r w:rsidR="00130DEF">
        <w:t>is a set of rules that supports the decisions being made by:</w:t>
      </w:r>
    </w:p>
    <w:p w14:paraId="3430B239" w14:textId="717ED048" w:rsidR="00130DEF" w:rsidRDefault="00130DEF" w:rsidP="00130DEF">
      <w:pPr>
        <w:pStyle w:val="ListParagraph"/>
      </w:pPr>
      <w:r>
        <w:t>the Government</w:t>
      </w:r>
    </w:p>
    <w:p w14:paraId="4E3019A5" w14:textId="2909508B" w:rsidR="00130DEF" w:rsidRDefault="00AF6633" w:rsidP="00130DEF">
      <w:pPr>
        <w:pStyle w:val="ListParagraph"/>
      </w:pPr>
      <w:r>
        <w:rPr>
          <w:noProof/>
        </w:rPr>
        <w:drawing>
          <wp:anchor distT="0" distB="0" distL="114300" distR="114300" simplePos="0" relativeHeight="252057600" behindDoc="0" locked="0" layoutInCell="1" allowOverlap="1" wp14:anchorId="105FEF95" wp14:editId="40BF19EB">
            <wp:simplePos x="0" y="0"/>
            <wp:positionH relativeFrom="margin">
              <wp:align>left</wp:align>
            </wp:positionH>
            <wp:positionV relativeFrom="paragraph">
              <wp:posOffset>96474</wp:posOffset>
            </wp:positionV>
            <wp:extent cx="1449070" cy="705485"/>
            <wp:effectExtent l="0" t="0" r="0" b="0"/>
            <wp:wrapNone/>
            <wp:docPr id="3420959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959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DEF">
        <w:t>a council</w:t>
      </w:r>
    </w:p>
    <w:p w14:paraId="31A1F6E8" w14:textId="56E299D3" w:rsidR="00130DEF" w:rsidRDefault="00130DEF" w:rsidP="00130DEF">
      <w:pPr>
        <w:pStyle w:val="ListParagraph"/>
        <w:rPr>
          <w:lang w:eastAsia="en-NZ"/>
        </w:rPr>
      </w:pPr>
      <w:r>
        <w:t>an organisation.</w:t>
      </w:r>
    </w:p>
    <w:p w14:paraId="3A0FD1CC" w14:textId="77777777" w:rsidR="00FE0F28" w:rsidRDefault="00FE0F28" w:rsidP="003A1D30">
      <w:pPr>
        <w:rPr>
          <w:lang w:eastAsia="en-NZ"/>
        </w:rPr>
      </w:pPr>
    </w:p>
    <w:p w14:paraId="66AED870" w14:textId="79F3D013" w:rsidR="00464666" w:rsidRDefault="00AF6633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1CB387DF" wp14:editId="7E521127">
            <wp:simplePos x="0" y="0"/>
            <wp:positionH relativeFrom="margin">
              <wp:align>left</wp:align>
            </wp:positionH>
            <wp:positionV relativeFrom="paragraph">
              <wp:posOffset>292131</wp:posOffset>
            </wp:positionV>
            <wp:extent cx="1579287" cy="1167161"/>
            <wp:effectExtent l="0" t="0" r="1905" b="0"/>
            <wp:wrapNone/>
            <wp:docPr id="16941014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014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66" cy="116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45131" w14:textId="7E756D6C" w:rsidR="00464666" w:rsidRDefault="00464666" w:rsidP="003A1D30">
      <w:pPr>
        <w:rPr>
          <w:lang w:eastAsia="en-NZ"/>
        </w:rPr>
      </w:pPr>
      <w:r>
        <w:rPr>
          <w:lang w:eastAsia="en-NZ"/>
        </w:rPr>
        <w:t>You can tell us what you think about the changes we want to do to these policies.</w:t>
      </w:r>
    </w:p>
    <w:p w14:paraId="1B219B87" w14:textId="7F1B9C0A" w:rsidR="00130DEF" w:rsidRDefault="00130DE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CC99DA1" w14:textId="73CEAFA0" w:rsidR="00FE0F28" w:rsidRDefault="00AF6633" w:rsidP="00FE0F28">
      <w:pPr>
        <w:pStyle w:val="Heading2"/>
        <w:rPr>
          <w:lang w:eastAsia="en-NZ"/>
        </w:rPr>
      </w:pPr>
      <w:bookmarkStart w:id="19" w:name="_Toc161315563"/>
      <w:r>
        <w:rPr>
          <w:noProof/>
        </w:rPr>
        <w:lastRenderedPageBreak/>
        <w:drawing>
          <wp:anchor distT="0" distB="0" distL="114300" distR="114300" simplePos="0" relativeHeight="252065792" behindDoc="0" locked="0" layoutInCell="1" allowOverlap="1" wp14:anchorId="0C64CF7F" wp14:editId="6363018C">
            <wp:simplePos x="0" y="0"/>
            <wp:positionH relativeFrom="margin">
              <wp:posOffset>-167640</wp:posOffset>
            </wp:positionH>
            <wp:positionV relativeFrom="paragraph">
              <wp:posOffset>523240</wp:posOffset>
            </wp:positionV>
            <wp:extent cx="1590907" cy="1590907"/>
            <wp:effectExtent l="0" t="0" r="0" b="9525"/>
            <wp:wrapNone/>
            <wp:docPr id="79776311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6311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07" cy="159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F28">
        <w:rPr>
          <w:lang w:eastAsia="en-NZ"/>
        </w:rPr>
        <w:t>Significance and engagement policy</w:t>
      </w:r>
      <w:bookmarkEnd w:id="19"/>
    </w:p>
    <w:p w14:paraId="4315C9D7" w14:textId="21C092DB" w:rsidR="00023037" w:rsidRDefault="00023037" w:rsidP="003A1D30">
      <w:pPr>
        <w:rPr>
          <w:lang w:eastAsia="en-NZ"/>
        </w:rPr>
      </w:pPr>
    </w:p>
    <w:p w14:paraId="6109234D" w14:textId="77777777" w:rsidR="003F3F10" w:rsidRDefault="003F3F10" w:rsidP="003A1D30">
      <w:pPr>
        <w:rPr>
          <w:lang w:eastAsia="en-NZ"/>
        </w:rPr>
      </w:pPr>
    </w:p>
    <w:p w14:paraId="4E9CCA2B" w14:textId="52D64931" w:rsidR="000C69F1" w:rsidRDefault="00FE0F28" w:rsidP="00863C04">
      <w:pPr>
        <w:rPr>
          <w:lang w:eastAsia="en-NZ"/>
        </w:rPr>
      </w:pPr>
      <w:r>
        <w:rPr>
          <w:lang w:eastAsia="en-NZ"/>
        </w:rPr>
        <w:t>This policy</w:t>
      </w:r>
      <w:r w:rsidR="000C69F1">
        <w:rPr>
          <w:lang w:eastAsia="en-NZ"/>
        </w:rPr>
        <w:t xml:space="preserve"> is about: </w:t>
      </w:r>
    </w:p>
    <w:p w14:paraId="7DF55FBE" w14:textId="1B91D7F7" w:rsidR="000C69F1" w:rsidRDefault="00AF6633" w:rsidP="000C69F1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5CCF34FE" wp14:editId="683F3DFC">
            <wp:simplePos x="0" y="0"/>
            <wp:positionH relativeFrom="margin">
              <wp:align>left</wp:align>
            </wp:positionH>
            <wp:positionV relativeFrom="paragraph">
              <wp:posOffset>851334</wp:posOffset>
            </wp:positionV>
            <wp:extent cx="1204332" cy="1378576"/>
            <wp:effectExtent l="0" t="0" r="0" b="0"/>
            <wp:wrapNone/>
            <wp:docPr id="14896996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996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32" cy="137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F1">
        <w:rPr>
          <w:lang w:eastAsia="en-NZ"/>
        </w:rPr>
        <w:t>the ways we talk to our community about our decisions</w:t>
      </w:r>
    </w:p>
    <w:p w14:paraId="2156C2F6" w14:textId="1B3A0300" w:rsidR="000C69F1" w:rsidRPr="000C69F1" w:rsidRDefault="000C69F1" w:rsidP="000C69F1">
      <w:pPr>
        <w:pStyle w:val="ListParagraph"/>
        <w:numPr>
          <w:ilvl w:val="0"/>
          <w:numId w:val="0"/>
        </w:numPr>
        <w:ind w:left="4167"/>
        <w:rPr>
          <w:b/>
          <w:bCs/>
          <w:lang w:eastAsia="en-NZ"/>
        </w:rPr>
      </w:pPr>
      <w:r w:rsidRPr="000C69F1">
        <w:rPr>
          <w:b/>
          <w:bCs/>
          <w:lang w:eastAsia="en-NZ"/>
        </w:rPr>
        <w:t xml:space="preserve">and </w:t>
      </w:r>
    </w:p>
    <w:p w14:paraId="79408799" w14:textId="60BA892F" w:rsidR="000C69F1" w:rsidRDefault="000C69F1" w:rsidP="000C69F1">
      <w:pPr>
        <w:pStyle w:val="ListParagraph"/>
        <w:rPr>
          <w:lang w:eastAsia="en-NZ"/>
        </w:rPr>
      </w:pPr>
      <w:r>
        <w:rPr>
          <w:lang w:eastAsia="en-NZ"/>
        </w:rPr>
        <w:t>when we do this.</w:t>
      </w:r>
    </w:p>
    <w:p w14:paraId="74175229" w14:textId="27E66064" w:rsidR="000C69F1" w:rsidRDefault="004F73A2" w:rsidP="00863C0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30FAA8B4" wp14:editId="5D39DC7D">
            <wp:simplePos x="0" y="0"/>
            <wp:positionH relativeFrom="margin">
              <wp:align>left</wp:align>
            </wp:positionH>
            <wp:positionV relativeFrom="paragraph">
              <wp:posOffset>277634</wp:posOffset>
            </wp:positionV>
            <wp:extent cx="1256371" cy="1300461"/>
            <wp:effectExtent l="0" t="0" r="1270" b="0"/>
            <wp:wrapNone/>
            <wp:docPr id="16094445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E5B6B" w14:textId="0B7523AD" w:rsidR="000C69F1" w:rsidRDefault="000C69F1" w:rsidP="00863C04">
      <w:pPr>
        <w:rPr>
          <w:lang w:eastAsia="en-NZ"/>
        </w:rPr>
      </w:pPr>
    </w:p>
    <w:p w14:paraId="1F9E19FC" w14:textId="5E4D5314" w:rsidR="000C69F1" w:rsidRDefault="000C69F1" w:rsidP="00863C04">
      <w:pPr>
        <w:rPr>
          <w:lang w:eastAsia="en-NZ"/>
        </w:rPr>
      </w:pPr>
      <w:r>
        <w:rPr>
          <w:lang w:eastAsia="en-NZ"/>
        </w:rPr>
        <w:t>We want to make some changes to the policy.</w:t>
      </w:r>
    </w:p>
    <w:p w14:paraId="7C9758B7" w14:textId="77777777" w:rsidR="000C69F1" w:rsidRDefault="000C69F1" w:rsidP="00863C04">
      <w:pPr>
        <w:rPr>
          <w:lang w:eastAsia="en-NZ"/>
        </w:rPr>
      </w:pPr>
    </w:p>
    <w:p w14:paraId="1FF12004" w14:textId="64171605" w:rsidR="000C69F1" w:rsidRDefault="000C69F1">
      <w:pPr>
        <w:spacing w:line="240" w:lineRule="auto"/>
        <w:ind w:left="0"/>
        <w:rPr>
          <w:lang w:eastAsia="en-NZ"/>
        </w:rPr>
      </w:pPr>
    </w:p>
    <w:p w14:paraId="73905E06" w14:textId="77777777" w:rsidR="003F3F10" w:rsidRDefault="003F3F10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  <w:lang w:eastAsia="en-NZ"/>
        </w:rPr>
      </w:pPr>
      <w:bookmarkStart w:id="20" w:name="_Toc161315564"/>
      <w:r>
        <w:rPr>
          <w:lang w:eastAsia="en-NZ"/>
        </w:rPr>
        <w:br w:type="page"/>
      </w:r>
    </w:p>
    <w:p w14:paraId="622264EB" w14:textId="197689C7" w:rsidR="000C69F1" w:rsidRDefault="000C69F1" w:rsidP="000C69F1">
      <w:pPr>
        <w:pStyle w:val="Heading2"/>
        <w:rPr>
          <w:lang w:eastAsia="en-NZ"/>
        </w:rPr>
      </w:pPr>
      <w:r>
        <w:rPr>
          <w:lang w:eastAsia="en-NZ"/>
        </w:rPr>
        <w:lastRenderedPageBreak/>
        <w:t>Revenue and financing policy</w:t>
      </w:r>
      <w:bookmarkEnd w:id="20"/>
    </w:p>
    <w:p w14:paraId="7908D832" w14:textId="46033ABB" w:rsidR="003F3F10" w:rsidRDefault="003F3F10" w:rsidP="00863C0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5262DF90" wp14:editId="0FCC8F7D">
            <wp:simplePos x="0" y="0"/>
            <wp:positionH relativeFrom="margin">
              <wp:posOffset>-83820</wp:posOffset>
            </wp:positionH>
            <wp:positionV relativeFrom="paragraph">
              <wp:posOffset>174625</wp:posOffset>
            </wp:positionV>
            <wp:extent cx="1629570" cy="1152293"/>
            <wp:effectExtent l="0" t="0" r="0" b="0"/>
            <wp:wrapNone/>
            <wp:docPr id="213652532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77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570" cy="115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138BB" w14:textId="399C8E13" w:rsidR="000C69F1" w:rsidRDefault="000C69F1" w:rsidP="00863C04">
      <w:pPr>
        <w:rPr>
          <w:lang w:eastAsia="en-NZ"/>
        </w:rPr>
      </w:pPr>
    </w:p>
    <w:p w14:paraId="22DDCE26" w14:textId="2716C6CB" w:rsidR="00FE0F28" w:rsidRDefault="000C69F1" w:rsidP="003A1D30">
      <w:pPr>
        <w:rPr>
          <w:lang w:eastAsia="en-NZ"/>
        </w:rPr>
      </w:pPr>
      <w:r>
        <w:rPr>
          <w:lang w:eastAsia="en-NZ"/>
        </w:rPr>
        <w:t>This policy talks about how we:</w:t>
      </w:r>
    </w:p>
    <w:p w14:paraId="7ADA318C" w14:textId="48083235" w:rsidR="000C69F1" w:rsidRDefault="000C69F1" w:rsidP="000C69F1">
      <w:pPr>
        <w:pStyle w:val="ListParagraph"/>
        <w:rPr>
          <w:lang w:eastAsia="en-NZ"/>
        </w:rPr>
      </w:pPr>
      <w:r>
        <w:rPr>
          <w:lang w:eastAsia="en-NZ"/>
        </w:rPr>
        <w:t>get money</w:t>
      </w:r>
    </w:p>
    <w:p w14:paraId="41F13FDF" w14:textId="7D7AF96F" w:rsidR="000C69F1" w:rsidRPr="003F3F10" w:rsidRDefault="004F73A2" w:rsidP="000C69F1">
      <w:pPr>
        <w:pStyle w:val="ListParagraph"/>
        <w:numPr>
          <w:ilvl w:val="0"/>
          <w:numId w:val="0"/>
        </w:numPr>
        <w:ind w:left="4167"/>
        <w:rPr>
          <w:b/>
          <w:bCs/>
          <w:lang w:eastAsia="en-NZ"/>
        </w:rPr>
      </w:pPr>
      <w:r w:rsidRPr="003F3F10">
        <w:rPr>
          <w:b/>
          <w:bCs/>
          <w:noProof/>
        </w:rPr>
        <w:drawing>
          <wp:anchor distT="0" distB="0" distL="114300" distR="114300" simplePos="0" relativeHeight="252073984" behindDoc="0" locked="0" layoutInCell="1" allowOverlap="1" wp14:anchorId="099962BC" wp14:editId="35A96D5A">
            <wp:simplePos x="0" y="0"/>
            <wp:positionH relativeFrom="margin">
              <wp:align>left</wp:align>
            </wp:positionH>
            <wp:positionV relativeFrom="paragraph">
              <wp:posOffset>117521</wp:posOffset>
            </wp:positionV>
            <wp:extent cx="1152293" cy="1152293"/>
            <wp:effectExtent l="0" t="0" r="0" b="0"/>
            <wp:wrapNone/>
            <wp:docPr id="5226612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612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93" cy="115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F1" w:rsidRPr="003F3F10">
        <w:rPr>
          <w:b/>
          <w:bCs/>
          <w:lang w:eastAsia="en-NZ"/>
        </w:rPr>
        <w:t>and</w:t>
      </w:r>
    </w:p>
    <w:p w14:paraId="6A0F9F40" w14:textId="786EE626" w:rsidR="000C69F1" w:rsidRDefault="000C69F1" w:rsidP="000C69F1">
      <w:pPr>
        <w:pStyle w:val="ListParagraph"/>
        <w:rPr>
          <w:lang w:eastAsia="en-NZ"/>
        </w:rPr>
      </w:pPr>
      <w:r>
        <w:rPr>
          <w:lang w:eastAsia="en-NZ"/>
        </w:rPr>
        <w:t>spend money.</w:t>
      </w:r>
    </w:p>
    <w:p w14:paraId="6FFE0086" w14:textId="77777777" w:rsidR="003F3F10" w:rsidRDefault="003F3F10" w:rsidP="000C69F1">
      <w:pPr>
        <w:rPr>
          <w:lang w:eastAsia="en-NZ"/>
        </w:rPr>
      </w:pPr>
    </w:p>
    <w:p w14:paraId="50153C67" w14:textId="77777777" w:rsidR="003F3F10" w:rsidRDefault="003F3F10" w:rsidP="000C69F1">
      <w:pPr>
        <w:rPr>
          <w:lang w:eastAsia="en-NZ"/>
        </w:rPr>
      </w:pPr>
    </w:p>
    <w:p w14:paraId="1574C72F" w14:textId="7E66FD6D" w:rsidR="000C69F1" w:rsidRDefault="004F73A2" w:rsidP="000C69F1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78080" behindDoc="0" locked="0" layoutInCell="1" allowOverlap="1" wp14:anchorId="31A32988" wp14:editId="64894860">
            <wp:simplePos x="0" y="0"/>
            <wp:positionH relativeFrom="margin">
              <wp:align>left</wp:align>
            </wp:positionH>
            <wp:positionV relativeFrom="paragraph">
              <wp:posOffset>-215110</wp:posOffset>
            </wp:positionV>
            <wp:extent cx="1256371" cy="1300461"/>
            <wp:effectExtent l="0" t="0" r="1270" b="0"/>
            <wp:wrapNone/>
            <wp:docPr id="118950373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F1">
        <w:rPr>
          <w:lang w:eastAsia="en-NZ"/>
        </w:rPr>
        <w:t xml:space="preserve">We want to change how </w:t>
      </w:r>
      <w:r>
        <w:rPr>
          <w:lang w:eastAsia="en-NZ"/>
        </w:rPr>
        <w:t>we</w:t>
      </w:r>
      <w:r w:rsidR="000C69F1">
        <w:rPr>
          <w:lang w:eastAsia="en-NZ"/>
        </w:rPr>
        <w:t xml:space="preserve"> get money</w:t>
      </w:r>
      <w:r>
        <w:rPr>
          <w:lang w:eastAsia="en-NZ"/>
        </w:rPr>
        <w:t xml:space="preserve"> for some of the things we do</w:t>
      </w:r>
      <w:r w:rsidR="000C69F1">
        <w:rPr>
          <w:lang w:eastAsia="en-NZ"/>
        </w:rPr>
        <w:t>.</w:t>
      </w:r>
    </w:p>
    <w:p w14:paraId="44A838CC" w14:textId="148D8091" w:rsidR="000C69F1" w:rsidRDefault="000C69F1" w:rsidP="000C69F1">
      <w:pPr>
        <w:rPr>
          <w:lang w:eastAsia="en-NZ"/>
        </w:rPr>
      </w:pPr>
    </w:p>
    <w:p w14:paraId="0AE391FB" w14:textId="55AC17F5" w:rsidR="000C69F1" w:rsidRDefault="000C69F1">
      <w:pPr>
        <w:spacing w:line="240" w:lineRule="auto"/>
        <w:ind w:left="0"/>
        <w:rPr>
          <w:lang w:eastAsia="en-NZ"/>
        </w:rPr>
      </w:pPr>
    </w:p>
    <w:p w14:paraId="2A760B11" w14:textId="77777777" w:rsidR="003F3F10" w:rsidRDefault="003F3F10">
      <w:pPr>
        <w:spacing w:line="240" w:lineRule="auto"/>
        <w:ind w:left="0"/>
        <w:rPr>
          <w:lang w:eastAsia="en-NZ"/>
        </w:rPr>
      </w:pPr>
    </w:p>
    <w:p w14:paraId="30A29E1B" w14:textId="6D1700ED" w:rsidR="000C69F1" w:rsidRDefault="000C69F1" w:rsidP="000C69F1">
      <w:pPr>
        <w:pStyle w:val="Heading2"/>
        <w:rPr>
          <w:lang w:eastAsia="en-NZ"/>
        </w:rPr>
      </w:pPr>
      <w:bookmarkStart w:id="21" w:name="_Toc161315565"/>
      <w:r>
        <w:rPr>
          <w:lang w:eastAsia="en-NZ"/>
        </w:rPr>
        <w:t>Financial contributions policy</w:t>
      </w:r>
      <w:bookmarkEnd w:id="21"/>
    </w:p>
    <w:p w14:paraId="7C04C13E" w14:textId="1FEE7B09" w:rsidR="000C69F1" w:rsidRDefault="004F73A2" w:rsidP="000C69F1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76032" behindDoc="0" locked="0" layoutInCell="1" allowOverlap="1" wp14:anchorId="47BC99E4" wp14:editId="3FD4DF5A">
            <wp:simplePos x="0" y="0"/>
            <wp:positionH relativeFrom="margin">
              <wp:align>left</wp:align>
            </wp:positionH>
            <wp:positionV relativeFrom="paragraph">
              <wp:posOffset>30092</wp:posOffset>
            </wp:positionV>
            <wp:extent cx="1308410" cy="1308410"/>
            <wp:effectExtent l="0" t="0" r="6350" b="6350"/>
            <wp:wrapNone/>
            <wp:docPr id="4956130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130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22" cy="131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B0614" w14:textId="1163FA75" w:rsidR="00023037" w:rsidRDefault="000C69F1" w:rsidP="003A1D30">
      <w:pPr>
        <w:rPr>
          <w:lang w:eastAsia="en-NZ"/>
        </w:rPr>
      </w:pPr>
      <w:r>
        <w:rPr>
          <w:lang w:eastAsia="en-NZ"/>
        </w:rPr>
        <w:t xml:space="preserve">This policy is about how </w:t>
      </w:r>
      <w:r w:rsidRPr="00464666">
        <w:rPr>
          <w:b/>
          <w:bCs/>
          <w:lang w:eastAsia="en-NZ"/>
        </w:rPr>
        <w:t>property developers</w:t>
      </w:r>
      <w:r>
        <w:rPr>
          <w:lang w:eastAsia="en-NZ"/>
        </w:rPr>
        <w:t xml:space="preserve"> </w:t>
      </w:r>
      <w:r w:rsidR="00464666">
        <w:rPr>
          <w:lang w:eastAsia="en-NZ"/>
        </w:rPr>
        <w:t>give us money to do things in Napier.</w:t>
      </w:r>
    </w:p>
    <w:p w14:paraId="2CFE329D" w14:textId="54E7E9CE" w:rsidR="00464666" w:rsidRDefault="00464666" w:rsidP="003A1D30">
      <w:pPr>
        <w:rPr>
          <w:lang w:eastAsia="en-NZ"/>
        </w:rPr>
      </w:pPr>
    </w:p>
    <w:p w14:paraId="2589FA13" w14:textId="1F0A945B" w:rsidR="00464666" w:rsidRDefault="00464666" w:rsidP="003A1D30">
      <w:pPr>
        <w:rPr>
          <w:lang w:eastAsia="en-NZ"/>
        </w:rPr>
      </w:pPr>
    </w:p>
    <w:p w14:paraId="3BADF7CC" w14:textId="77777777" w:rsidR="003F3F10" w:rsidRDefault="003F3F10">
      <w:pPr>
        <w:spacing w:line="240" w:lineRule="auto"/>
        <w:ind w:left="0"/>
        <w:rPr>
          <w:b/>
          <w:bCs/>
          <w:lang w:eastAsia="en-NZ"/>
        </w:rPr>
      </w:pPr>
      <w:r>
        <w:rPr>
          <w:b/>
          <w:bCs/>
          <w:lang w:eastAsia="en-NZ"/>
        </w:rPr>
        <w:br w:type="page"/>
      </w:r>
    </w:p>
    <w:p w14:paraId="6119DEBD" w14:textId="73EA18D8" w:rsidR="00464666" w:rsidRDefault="003F3F10" w:rsidP="003A1D30">
      <w:pPr>
        <w:rPr>
          <w:lang w:eastAsia="en-NZ"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001D953" wp14:editId="6A399B2D">
                <wp:simplePos x="0" y="0"/>
                <wp:positionH relativeFrom="margin">
                  <wp:posOffset>2184400</wp:posOffset>
                </wp:positionH>
                <wp:positionV relativeFrom="paragraph">
                  <wp:posOffset>-82407</wp:posOffset>
                </wp:positionV>
                <wp:extent cx="3555582" cy="2133600"/>
                <wp:effectExtent l="0" t="0" r="6985" b="0"/>
                <wp:wrapNone/>
                <wp:docPr id="956043513" name="Rectangle 956043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582" cy="21336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CE3F1" id="Rectangle 956043513" o:spid="_x0000_s1026" style="position:absolute;margin-left:172pt;margin-top:-6.5pt;width:279.95pt;height:168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  <w:r w:rsidR="004F73A2">
        <w:rPr>
          <w:noProof/>
        </w:rPr>
        <w:drawing>
          <wp:anchor distT="0" distB="0" distL="114300" distR="114300" simplePos="0" relativeHeight="252080128" behindDoc="0" locked="0" layoutInCell="1" allowOverlap="1" wp14:anchorId="34EFA609" wp14:editId="01AA6C10">
            <wp:simplePos x="0" y="0"/>
            <wp:positionH relativeFrom="margin">
              <wp:align>left</wp:align>
            </wp:positionH>
            <wp:positionV relativeFrom="paragraph">
              <wp:posOffset>365698</wp:posOffset>
            </wp:positionV>
            <wp:extent cx="1464526" cy="1464526"/>
            <wp:effectExtent l="0" t="0" r="0" b="2540"/>
            <wp:wrapNone/>
            <wp:docPr id="3495810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810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70" cy="14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66" w:rsidRPr="00464666">
        <w:rPr>
          <w:b/>
          <w:bCs/>
          <w:lang w:eastAsia="en-NZ"/>
        </w:rPr>
        <w:t>Property developers</w:t>
      </w:r>
      <w:r w:rsidR="00464666">
        <w:rPr>
          <w:lang w:eastAsia="en-NZ"/>
        </w:rPr>
        <w:t xml:space="preserve"> are </w:t>
      </w:r>
      <w:proofErr w:type="gramStart"/>
      <w:r w:rsidR="00464666">
        <w:rPr>
          <w:lang w:eastAsia="en-NZ"/>
        </w:rPr>
        <w:t>business people</w:t>
      </w:r>
      <w:proofErr w:type="gramEnd"/>
      <w:r w:rsidR="00464666">
        <w:rPr>
          <w:lang w:eastAsia="en-NZ"/>
        </w:rPr>
        <w:t xml:space="preserve"> who:</w:t>
      </w:r>
    </w:p>
    <w:p w14:paraId="683B138F" w14:textId="1E5AB1F1" w:rsidR="00464666" w:rsidRDefault="00464666" w:rsidP="00464666">
      <w:pPr>
        <w:pStyle w:val="ListParagraph"/>
        <w:rPr>
          <w:lang w:eastAsia="en-NZ"/>
        </w:rPr>
      </w:pPr>
      <w:r>
        <w:rPr>
          <w:lang w:eastAsia="en-NZ"/>
        </w:rPr>
        <w:t>do things with the land they own</w:t>
      </w:r>
    </w:p>
    <w:p w14:paraId="1057528A" w14:textId="6C7F128A" w:rsidR="00464666" w:rsidRDefault="00464666" w:rsidP="00464666">
      <w:pPr>
        <w:pStyle w:val="ListParagraph"/>
        <w:rPr>
          <w:lang w:eastAsia="en-NZ"/>
        </w:rPr>
      </w:pPr>
      <w:r>
        <w:rPr>
          <w:lang w:eastAsia="en-NZ"/>
        </w:rPr>
        <w:t>build things on the land they own.</w:t>
      </w:r>
    </w:p>
    <w:p w14:paraId="1B9E7ED8" w14:textId="77777777" w:rsidR="00464666" w:rsidRDefault="00464666" w:rsidP="003A1D30">
      <w:pPr>
        <w:rPr>
          <w:lang w:eastAsia="en-NZ"/>
        </w:rPr>
      </w:pPr>
    </w:p>
    <w:p w14:paraId="22D3D060" w14:textId="6C2C0506" w:rsidR="00AC376A" w:rsidRDefault="004F73A2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7B28D0D3" wp14:editId="0200457C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256371" cy="1300461"/>
            <wp:effectExtent l="0" t="0" r="1270" b="0"/>
            <wp:wrapNone/>
            <wp:docPr id="11891240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2232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30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CE937" w14:textId="3A9B201E" w:rsidR="00AC376A" w:rsidRDefault="00464666" w:rsidP="003A1D30">
      <w:pPr>
        <w:rPr>
          <w:lang w:eastAsia="en-NZ"/>
        </w:rPr>
      </w:pPr>
      <w:r>
        <w:rPr>
          <w:lang w:eastAsia="en-NZ"/>
        </w:rPr>
        <w:t>We want to change how things are said in this policy.</w:t>
      </w:r>
    </w:p>
    <w:p w14:paraId="0BACAEF8" w14:textId="77777777" w:rsidR="00464666" w:rsidRDefault="00464666" w:rsidP="003A1D30">
      <w:pPr>
        <w:rPr>
          <w:lang w:eastAsia="en-NZ"/>
        </w:rPr>
      </w:pPr>
    </w:p>
    <w:p w14:paraId="5735FD29" w14:textId="0A58BD93" w:rsidR="00464666" w:rsidRDefault="004F73A2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4A0CE05C" wp14:editId="5F7644D8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1256371" cy="1256371"/>
            <wp:effectExtent l="0" t="0" r="0" b="1270"/>
            <wp:wrapNone/>
            <wp:docPr id="11868038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038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371" cy="125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BC3B9" w14:textId="7859066F" w:rsidR="00464666" w:rsidRDefault="00464666" w:rsidP="003A1D30">
      <w:pPr>
        <w:rPr>
          <w:lang w:eastAsia="en-NZ"/>
        </w:rPr>
      </w:pPr>
      <w:r>
        <w:rPr>
          <w:lang w:eastAsia="en-NZ"/>
        </w:rPr>
        <w:t xml:space="preserve">This is so it is like the words in the </w:t>
      </w:r>
      <w:r w:rsidRPr="00464666">
        <w:rPr>
          <w:b/>
          <w:bCs/>
          <w:lang w:eastAsia="en-NZ"/>
        </w:rPr>
        <w:t>District Plan</w:t>
      </w:r>
      <w:r>
        <w:rPr>
          <w:lang w:eastAsia="en-NZ"/>
        </w:rPr>
        <w:t xml:space="preserve">. </w:t>
      </w:r>
    </w:p>
    <w:p w14:paraId="61191DD9" w14:textId="5A78A09A" w:rsidR="00464666" w:rsidRDefault="00717CC0" w:rsidP="003A1D30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0C387AEA" wp14:editId="3F030562">
                <wp:simplePos x="0" y="0"/>
                <wp:positionH relativeFrom="margin">
                  <wp:posOffset>2241550</wp:posOffset>
                </wp:positionH>
                <wp:positionV relativeFrom="paragraph">
                  <wp:posOffset>241792</wp:posOffset>
                </wp:positionV>
                <wp:extent cx="3555365" cy="2448233"/>
                <wp:effectExtent l="0" t="0" r="6985" b="9525"/>
                <wp:wrapNone/>
                <wp:docPr id="32318723" name="Rectangle 3231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244823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C45E2" id="Rectangle 32318723" o:spid="_x0000_s1026" style="position:absolute;margin-left:176.5pt;margin-top:19.05pt;width:279.95pt;height:192.75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243A3AAE" w14:textId="1E41B991" w:rsidR="00464666" w:rsidRDefault="004F73A2" w:rsidP="003A1D30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86272" behindDoc="0" locked="0" layoutInCell="1" allowOverlap="1" wp14:anchorId="4FAE3BD8" wp14:editId="573BF60B">
            <wp:simplePos x="0" y="0"/>
            <wp:positionH relativeFrom="margin">
              <wp:posOffset>-296688</wp:posOffset>
            </wp:positionH>
            <wp:positionV relativeFrom="paragraph">
              <wp:posOffset>725293</wp:posOffset>
            </wp:positionV>
            <wp:extent cx="2071129" cy="1464527"/>
            <wp:effectExtent l="0" t="0" r="0" b="0"/>
            <wp:wrapNone/>
            <wp:docPr id="5606775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775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29" cy="146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66">
        <w:rPr>
          <w:lang w:eastAsia="en-NZ"/>
        </w:rPr>
        <w:t xml:space="preserve">A </w:t>
      </w:r>
      <w:r w:rsidR="00464666" w:rsidRPr="00464666">
        <w:rPr>
          <w:b/>
          <w:bCs/>
          <w:lang w:eastAsia="en-NZ"/>
        </w:rPr>
        <w:t>District Plan</w:t>
      </w:r>
      <w:r w:rsidR="00464666">
        <w:rPr>
          <w:lang w:eastAsia="en-NZ"/>
        </w:rPr>
        <w:t xml:space="preserve"> is a plan for the things that are done in the areas all around a:</w:t>
      </w:r>
    </w:p>
    <w:p w14:paraId="76E7D216" w14:textId="339E8176" w:rsidR="00464666" w:rsidRDefault="00464666" w:rsidP="00464666">
      <w:pPr>
        <w:pStyle w:val="ListParagraph"/>
        <w:rPr>
          <w:lang w:eastAsia="en-NZ"/>
        </w:rPr>
      </w:pPr>
      <w:r>
        <w:rPr>
          <w:lang w:eastAsia="en-NZ"/>
        </w:rPr>
        <w:t>city</w:t>
      </w:r>
    </w:p>
    <w:p w14:paraId="641B0527" w14:textId="14485F66" w:rsidR="00464666" w:rsidRDefault="00464666" w:rsidP="00464666">
      <w:pPr>
        <w:pStyle w:val="ListParagraph"/>
        <w:rPr>
          <w:lang w:eastAsia="en-NZ"/>
        </w:rPr>
      </w:pPr>
      <w:r>
        <w:rPr>
          <w:lang w:eastAsia="en-NZ"/>
        </w:rPr>
        <w:t>town.</w:t>
      </w:r>
    </w:p>
    <w:p w14:paraId="4FB40578" w14:textId="77777777" w:rsidR="00464666" w:rsidRDefault="00464666" w:rsidP="003A1D30">
      <w:pPr>
        <w:rPr>
          <w:lang w:eastAsia="en-NZ"/>
        </w:rPr>
      </w:pPr>
    </w:p>
    <w:p w14:paraId="5081CCEE" w14:textId="509A47A2" w:rsidR="007E4707" w:rsidRDefault="007E4707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9BADF41" w14:textId="5E54CB94" w:rsidR="00464666" w:rsidRDefault="007E4707" w:rsidP="007E4707">
      <w:pPr>
        <w:pStyle w:val="Heading1"/>
        <w:rPr>
          <w:lang w:eastAsia="en-NZ"/>
        </w:rPr>
      </w:pPr>
      <w:bookmarkStart w:id="22" w:name="_How_to_tell"/>
      <w:bookmarkStart w:id="23" w:name="_Toc161315566"/>
      <w:bookmarkEnd w:id="22"/>
      <w:r>
        <w:rPr>
          <w:lang w:eastAsia="en-NZ"/>
        </w:rPr>
        <w:lastRenderedPageBreak/>
        <w:t>How to tell us what you think</w:t>
      </w:r>
      <w:bookmarkEnd w:id="23"/>
    </w:p>
    <w:p w14:paraId="4E2562C2" w14:textId="77777777" w:rsidR="007E4707" w:rsidRDefault="007E4707" w:rsidP="007E4707">
      <w:pPr>
        <w:rPr>
          <w:lang w:eastAsia="en-NZ"/>
        </w:rPr>
      </w:pPr>
    </w:p>
    <w:p w14:paraId="079F29F7" w14:textId="77777777" w:rsidR="007E4707" w:rsidRDefault="007E4707" w:rsidP="007E4707">
      <w:pPr>
        <w:rPr>
          <w:lang w:eastAsia="en-NZ"/>
        </w:rPr>
      </w:pPr>
    </w:p>
    <w:p w14:paraId="7264E518" w14:textId="44F88B13" w:rsidR="007E4707" w:rsidRDefault="004F73A2" w:rsidP="007E4707">
      <w:pPr>
        <w:rPr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79F64511" wp14:editId="325AE58E">
            <wp:simplePos x="0" y="0"/>
            <wp:positionH relativeFrom="margin">
              <wp:align>left</wp:align>
            </wp:positionH>
            <wp:positionV relativeFrom="paragraph">
              <wp:posOffset>235831</wp:posOffset>
            </wp:positionV>
            <wp:extent cx="1119338" cy="1165123"/>
            <wp:effectExtent l="0" t="0" r="5080" b="0"/>
            <wp:wrapNone/>
            <wp:docPr id="9667350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350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38" cy="116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707">
        <w:rPr>
          <w:lang w:eastAsia="en-NZ"/>
        </w:rPr>
        <w:t xml:space="preserve">You can tell us what you think about the </w:t>
      </w:r>
      <w:r w:rsidR="007E4707" w:rsidRPr="007E4707">
        <w:rPr>
          <w:lang w:val="en-NZ" w:eastAsia="en-NZ"/>
        </w:rPr>
        <w:t>3-Year Plan 2024 – 2027</w:t>
      </w:r>
      <w:r w:rsidR="007E4707">
        <w:rPr>
          <w:lang w:val="en-NZ" w:eastAsia="en-NZ"/>
        </w:rPr>
        <w:t xml:space="preserve"> at this </w:t>
      </w:r>
      <w:r w:rsidR="007E4707" w:rsidRPr="007E4707">
        <w:rPr>
          <w:b/>
          <w:bCs/>
          <w:lang w:val="en-NZ" w:eastAsia="en-NZ"/>
        </w:rPr>
        <w:t>website</w:t>
      </w:r>
      <w:r w:rsidR="007E4707">
        <w:rPr>
          <w:lang w:val="en-NZ" w:eastAsia="en-NZ"/>
        </w:rPr>
        <w:t>:</w:t>
      </w:r>
    </w:p>
    <w:p w14:paraId="206F1454" w14:textId="77777777" w:rsidR="007E4707" w:rsidRDefault="007E4707" w:rsidP="007E4707">
      <w:pPr>
        <w:rPr>
          <w:lang w:val="en-NZ" w:eastAsia="en-NZ"/>
        </w:rPr>
      </w:pPr>
    </w:p>
    <w:p w14:paraId="20286275" w14:textId="51E39160" w:rsidR="007E4707" w:rsidRDefault="008B674C" w:rsidP="007E4707">
      <w:pPr>
        <w:rPr>
          <w:lang w:val="en-NZ" w:eastAsia="en-NZ"/>
        </w:rPr>
      </w:pPr>
      <w:hyperlink r:id="rId110" w:history="1">
        <w:r w:rsidRPr="008B674C">
          <w:rPr>
            <w:rStyle w:val="Hyperlink"/>
            <w:rFonts w:cs="Arial"/>
            <w:b/>
            <w:bCs/>
            <w:color w:val="auto"/>
            <w:u w:val="none"/>
          </w:rPr>
          <w:t>www.sayitnapier.nz</w:t>
        </w:r>
      </w:hyperlink>
    </w:p>
    <w:p w14:paraId="308E3791" w14:textId="625DAB83" w:rsidR="007E4707" w:rsidRDefault="007E4707" w:rsidP="007E4707">
      <w:pPr>
        <w:rPr>
          <w:lang w:val="en-NZ" w:eastAsia="en-NZ"/>
        </w:rPr>
      </w:pPr>
    </w:p>
    <w:p w14:paraId="7E5264C2" w14:textId="77777777" w:rsidR="008B674C" w:rsidRDefault="008B674C" w:rsidP="007E4707">
      <w:pPr>
        <w:rPr>
          <w:lang w:val="en-NZ" w:eastAsia="en-NZ"/>
        </w:rPr>
      </w:pPr>
    </w:p>
    <w:p w14:paraId="3DD8D00D" w14:textId="3E89B51B" w:rsidR="007E4707" w:rsidRDefault="00395D92" w:rsidP="007E470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92416" behindDoc="0" locked="0" layoutInCell="1" allowOverlap="1" wp14:anchorId="0EAACAD7" wp14:editId="46C58690">
            <wp:simplePos x="0" y="0"/>
            <wp:positionH relativeFrom="margin">
              <wp:posOffset>132736</wp:posOffset>
            </wp:positionH>
            <wp:positionV relativeFrom="paragraph">
              <wp:posOffset>10405</wp:posOffset>
            </wp:positionV>
            <wp:extent cx="1235178" cy="988142"/>
            <wp:effectExtent l="0" t="0" r="3175" b="2540"/>
            <wp:wrapNone/>
            <wp:docPr id="93668605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8605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78" cy="988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5B">
        <w:rPr>
          <w:lang w:eastAsia="en-NZ"/>
        </w:rPr>
        <w:t xml:space="preserve">You can get a </w:t>
      </w:r>
      <w:r w:rsidR="00634BD1">
        <w:rPr>
          <w:lang w:eastAsia="en-NZ"/>
        </w:rPr>
        <w:t xml:space="preserve">paper </w:t>
      </w:r>
      <w:r w:rsidR="007F05F9">
        <w:rPr>
          <w:lang w:eastAsia="en-NZ"/>
        </w:rPr>
        <w:t>submission form</w:t>
      </w:r>
      <w:r w:rsidR="006A215B">
        <w:rPr>
          <w:lang w:eastAsia="en-NZ"/>
        </w:rPr>
        <w:t xml:space="preserve"> </w:t>
      </w:r>
      <w:r w:rsidR="00634BD1">
        <w:rPr>
          <w:lang w:eastAsia="en-NZ"/>
        </w:rPr>
        <w:t xml:space="preserve">to fill out </w:t>
      </w:r>
      <w:r w:rsidR="006A215B">
        <w:rPr>
          <w:lang w:eastAsia="en-NZ"/>
        </w:rPr>
        <w:t>at:</w:t>
      </w:r>
    </w:p>
    <w:p w14:paraId="52204C77" w14:textId="48F1C7B7" w:rsidR="006A215B" w:rsidRDefault="00395D92" w:rsidP="006A215B">
      <w:pPr>
        <w:pStyle w:val="ListParagraph"/>
        <w:rPr>
          <w:lang w:eastAsia="en-NZ"/>
        </w:rPr>
      </w:pPr>
      <w:r w:rsidRPr="00395D92">
        <w:rPr>
          <w:noProof/>
          <w:lang w:eastAsia="en-NZ"/>
        </w:rPr>
        <w:drawing>
          <wp:anchor distT="0" distB="0" distL="114300" distR="114300" simplePos="0" relativeHeight="252197888" behindDoc="0" locked="0" layoutInCell="1" allowOverlap="1" wp14:anchorId="75AF0FE1" wp14:editId="1643FB05">
            <wp:simplePos x="0" y="0"/>
            <wp:positionH relativeFrom="margin">
              <wp:posOffset>-206477</wp:posOffset>
            </wp:positionH>
            <wp:positionV relativeFrom="paragraph">
              <wp:posOffset>331019</wp:posOffset>
            </wp:positionV>
            <wp:extent cx="2153265" cy="2153265"/>
            <wp:effectExtent l="0" t="0" r="0" b="0"/>
            <wp:wrapNone/>
            <wp:docPr id="25342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29127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55810" cy="215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D92">
        <w:rPr>
          <w:lang w:eastAsia="en-NZ"/>
        </w:rPr>
        <w:t xml:space="preserve"> </w:t>
      </w:r>
      <w:r w:rsidR="00D834FA">
        <w:rPr>
          <w:lang w:eastAsia="en-NZ"/>
        </w:rPr>
        <w:t xml:space="preserve">the </w:t>
      </w:r>
      <w:r w:rsidR="006A215B">
        <w:rPr>
          <w:lang w:eastAsia="en-NZ"/>
        </w:rPr>
        <w:t>Napier City Council customer service centre on Hastings Street</w:t>
      </w:r>
    </w:p>
    <w:p w14:paraId="69850B65" w14:textId="54A54572" w:rsidR="006A215B" w:rsidRDefault="006A215B" w:rsidP="006A215B">
      <w:pPr>
        <w:pStyle w:val="ListParagraph"/>
        <w:rPr>
          <w:lang w:eastAsia="en-NZ"/>
        </w:rPr>
      </w:pPr>
      <w:r>
        <w:rPr>
          <w:lang w:eastAsia="en-NZ"/>
        </w:rPr>
        <w:t>Napier Library</w:t>
      </w:r>
    </w:p>
    <w:p w14:paraId="3F17BE43" w14:textId="5C9B1900" w:rsidR="006A215B" w:rsidRDefault="006A215B" w:rsidP="006A215B">
      <w:pPr>
        <w:pStyle w:val="ListParagraph"/>
        <w:rPr>
          <w:lang w:eastAsia="en-NZ"/>
        </w:rPr>
      </w:pPr>
      <w:r>
        <w:rPr>
          <w:lang w:eastAsia="en-NZ"/>
        </w:rPr>
        <w:t>Taradale Library.</w:t>
      </w:r>
    </w:p>
    <w:p w14:paraId="249DE430" w14:textId="77777777" w:rsidR="006A215B" w:rsidRDefault="006A215B" w:rsidP="006A215B">
      <w:pPr>
        <w:rPr>
          <w:lang w:eastAsia="en-NZ"/>
        </w:rPr>
      </w:pPr>
    </w:p>
    <w:p w14:paraId="156164E9" w14:textId="77777777" w:rsidR="006A215B" w:rsidRDefault="006A215B" w:rsidP="006A215B">
      <w:pPr>
        <w:rPr>
          <w:lang w:eastAsia="en-NZ"/>
        </w:rPr>
      </w:pPr>
    </w:p>
    <w:p w14:paraId="4321ADD9" w14:textId="7E98DA0B" w:rsidR="00717CC0" w:rsidRDefault="00717CC0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B39C89E" w14:textId="2F7553EE" w:rsidR="006A215B" w:rsidRDefault="00FE0F32" w:rsidP="006A215B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 wp14:anchorId="2D85D742" wp14:editId="74FD677C">
            <wp:simplePos x="0" y="0"/>
            <wp:positionH relativeFrom="margin">
              <wp:align>left</wp:align>
            </wp:positionH>
            <wp:positionV relativeFrom="paragraph">
              <wp:posOffset>7512</wp:posOffset>
            </wp:positionV>
            <wp:extent cx="1264230" cy="1427356"/>
            <wp:effectExtent l="0" t="0" r="0" b="1905"/>
            <wp:wrapNone/>
            <wp:docPr id="420346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46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30" cy="1427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5B">
        <w:rPr>
          <w:lang w:eastAsia="en-NZ"/>
        </w:rPr>
        <w:t xml:space="preserve">We are holding </w:t>
      </w:r>
      <w:r w:rsidR="006A215B" w:rsidRPr="006A215B">
        <w:rPr>
          <w:b/>
          <w:bCs/>
          <w:lang w:eastAsia="en-NZ"/>
        </w:rPr>
        <w:t>drop-in sessions</w:t>
      </w:r>
      <w:r w:rsidR="006A215B">
        <w:rPr>
          <w:lang w:eastAsia="en-NZ"/>
        </w:rPr>
        <w:t xml:space="preserve"> to talk about the Plan. </w:t>
      </w:r>
    </w:p>
    <w:p w14:paraId="284F9A76" w14:textId="77777777" w:rsidR="006A215B" w:rsidRDefault="006A215B" w:rsidP="006A215B">
      <w:pPr>
        <w:rPr>
          <w:lang w:eastAsia="en-NZ"/>
        </w:rPr>
      </w:pPr>
    </w:p>
    <w:p w14:paraId="4E900433" w14:textId="0D796C96" w:rsidR="006A215B" w:rsidRDefault="00FE3CF2" w:rsidP="006A215B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059312C2" wp14:editId="71F259FD">
                <wp:simplePos x="0" y="0"/>
                <wp:positionH relativeFrom="margin">
                  <wp:align>right</wp:align>
                </wp:positionH>
                <wp:positionV relativeFrom="paragraph">
                  <wp:posOffset>323757</wp:posOffset>
                </wp:positionV>
                <wp:extent cx="3555365" cy="2095841"/>
                <wp:effectExtent l="0" t="0" r="6985" b="0"/>
                <wp:wrapNone/>
                <wp:docPr id="699501787" name="Rectangle 69950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365" cy="20958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C1CDE" id="Rectangle 699501787" o:spid="_x0000_s1026" style="position:absolute;margin-left:228.75pt;margin-top:25.5pt;width:279.95pt;height:165.05pt;z-index:-25129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26EE46A6" w14:textId="06092A2D" w:rsidR="00FE3CF2" w:rsidRDefault="004F73A2" w:rsidP="00FE3CF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5C791E2A" wp14:editId="2C3B2B6B">
            <wp:simplePos x="0" y="0"/>
            <wp:positionH relativeFrom="margin">
              <wp:align>left</wp:align>
            </wp:positionH>
            <wp:positionV relativeFrom="paragraph">
              <wp:posOffset>367169</wp:posOffset>
            </wp:positionV>
            <wp:extent cx="1561171" cy="1561171"/>
            <wp:effectExtent l="0" t="0" r="1270" b="0"/>
            <wp:wrapNone/>
            <wp:docPr id="111260605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0605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30" cy="156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5B">
        <w:rPr>
          <w:lang w:eastAsia="en-NZ"/>
        </w:rPr>
        <w:t xml:space="preserve">A </w:t>
      </w:r>
      <w:r w:rsidR="006A215B" w:rsidRPr="006A215B">
        <w:rPr>
          <w:b/>
          <w:bCs/>
          <w:lang w:eastAsia="en-NZ"/>
        </w:rPr>
        <w:t>drop-in session</w:t>
      </w:r>
      <w:r w:rsidR="006A215B">
        <w:rPr>
          <w:lang w:eastAsia="en-NZ"/>
        </w:rPr>
        <w:t xml:space="preserve"> is where you can go to talk to someone</w:t>
      </w:r>
      <w:r w:rsidR="00FE3CF2">
        <w:rPr>
          <w:lang w:eastAsia="en-NZ"/>
        </w:rPr>
        <w:t xml:space="preserve"> without:</w:t>
      </w:r>
    </w:p>
    <w:p w14:paraId="42A6D692" w14:textId="74DED095" w:rsidR="00FE3CF2" w:rsidRDefault="00FE3CF2" w:rsidP="00FE3CF2">
      <w:pPr>
        <w:pStyle w:val="ListParagraph"/>
        <w:rPr>
          <w:lang w:eastAsia="en-NZ"/>
        </w:rPr>
      </w:pPr>
      <w:r>
        <w:rPr>
          <w:lang w:eastAsia="en-NZ"/>
        </w:rPr>
        <w:t>making an appointment</w:t>
      </w:r>
    </w:p>
    <w:p w14:paraId="135240B1" w14:textId="48EB40BB" w:rsidR="00FE3CF2" w:rsidRDefault="00FE3CF2" w:rsidP="00FE3CF2">
      <w:pPr>
        <w:pStyle w:val="ListParagraph"/>
        <w:rPr>
          <w:lang w:eastAsia="en-NZ"/>
        </w:rPr>
      </w:pPr>
      <w:r>
        <w:rPr>
          <w:lang w:eastAsia="en-NZ"/>
        </w:rPr>
        <w:t xml:space="preserve">it being an official meeting. </w:t>
      </w:r>
    </w:p>
    <w:p w14:paraId="3E545E04" w14:textId="77777777" w:rsidR="006A215B" w:rsidRDefault="006A215B" w:rsidP="006A215B">
      <w:pPr>
        <w:rPr>
          <w:lang w:eastAsia="en-NZ"/>
        </w:rPr>
      </w:pPr>
    </w:p>
    <w:p w14:paraId="3795AA93" w14:textId="52B01A63" w:rsidR="006A215B" w:rsidRDefault="00717CC0" w:rsidP="006A215B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48F1398E" wp14:editId="495BF7BE">
                <wp:simplePos x="0" y="0"/>
                <wp:positionH relativeFrom="column">
                  <wp:posOffset>-132858</wp:posOffset>
                </wp:positionH>
                <wp:positionV relativeFrom="paragraph">
                  <wp:posOffset>185420</wp:posOffset>
                </wp:positionV>
                <wp:extent cx="1983269" cy="921385"/>
                <wp:effectExtent l="0" t="0" r="0" b="0"/>
                <wp:wrapNone/>
                <wp:docPr id="177494330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269" cy="921385"/>
                          <a:chOff x="0" y="0"/>
                          <a:chExt cx="1983269" cy="921385"/>
                        </a:xfrm>
                      </wpg:grpSpPr>
                      <pic:pic xmlns:pic="http://schemas.openxmlformats.org/drawingml/2006/picture">
                        <pic:nvPicPr>
                          <pic:cNvPr id="1874018846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1884" y="0"/>
                            <a:ext cx="921385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5188337" name="Picture 1" descr="A calendar with a number on i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147DE" id="Group 11" o:spid="_x0000_s1026" style="position:absolute;margin-left:-10.45pt;margin-top:14.6pt;width:156.15pt;height:72.55pt;z-index:252186624" coordsize="19832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">
                <v:shape id="Picture 1" o:spid="_x0000_s1027" type="#_x0000_t75" alt="&quot;&quot;" style="position:absolute;left:10618;width:9214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">
                  <v:imagedata r:id="rId118" o:title=""/>
                </v:shape>
                <v:shape id="Picture 1" o:spid="_x0000_s1028" type="#_x0000_t75" alt="A calendar with a number on it&#10;&#10;Description automatically generated" style="position:absolute;width:885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">
                  <v:imagedata r:id="rId119" o:title="A calendar with a number on it&#10;&#10;Description automatically generated"/>
                </v:shape>
              </v:group>
            </w:pict>
          </mc:Fallback>
        </mc:AlternateContent>
      </w:r>
    </w:p>
    <w:p w14:paraId="04E4FD55" w14:textId="79A9F4E4" w:rsidR="006A215B" w:rsidRDefault="00717CC0" w:rsidP="006A215B">
      <w:pPr>
        <w:rPr>
          <w:lang w:eastAsia="en-NZ"/>
        </w:rPr>
      </w:pPr>
      <w:r w:rsidRPr="00717CC0">
        <w:rPr>
          <w:noProof/>
        </w:rPr>
        <w:t xml:space="preserve"> </w:t>
      </w:r>
      <w:r w:rsidRPr="00717CC0">
        <w:rPr>
          <w:lang w:eastAsia="en-NZ"/>
        </w:rPr>
        <w:t xml:space="preserve"> </w:t>
      </w:r>
      <w:r w:rsidR="006A215B">
        <w:rPr>
          <w:lang w:eastAsia="en-NZ"/>
        </w:rPr>
        <w:t>The first drop-in session is:</w:t>
      </w:r>
    </w:p>
    <w:p w14:paraId="346286C5" w14:textId="5C36F58B" w:rsidR="006A215B" w:rsidRDefault="00717CC0" w:rsidP="006A215B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87648" behindDoc="0" locked="0" layoutInCell="1" allowOverlap="1" wp14:anchorId="534A7EFC" wp14:editId="624869C7">
            <wp:simplePos x="0" y="0"/>
            <wp:positionH relativeFrom="column">
              <wp:posOffset>-122063</wp:posOffset>
            </wp:positionH>
            <wp:positionV relativeFrom="paragraph">
              <wp:posOffset>624840</wp:posOffset>
            </wp:positionV>
            <wp:extent cx="1942465" cy="1090930"/>
            <wp:effectExtent l="0" t="0" r="635" b="0"/>
            <wp:wrapThrough wrapText="bothSides">
              <wp:wrapPolygon edited="0">
                <wp:start x="0" y="0"/>
                <wp:lineTo x="0" y="21122"/>
                <wp:lineTo x="21395" y="21122"/>
                <wp:lineTo x="21395" y="0"/>
                <wp:lineTo x="0" y="0"/>
              </wp:wrapPolygon>
            </wp:wrapThrough>
            <wp:docPr id="6759681" name="Picture 12" descr="National Aquarium of NZ | Napier Ci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tional Aquarium of NZ | Napier City Council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5B">
        <w:rPr>
          <w:lang w:eastAsia="en-NZ"/>
        </w:rPr>
        <w:t>on Sunday 7 April 2024</w:t>
      </w:r>
    </w:p>
    <w:p w14:paraId="49D0427F" w14:textId="54765F68" w:rsidR="006A215B" w:rsidRDefault="00717CC0" w:rsidP="006A215B">
      <w:pPr>
        <w:pStyle w:val="ListParagraph"/>
        <w:rPr>
          <w:lang w:eastAsia="en-NZ"/>
        </w:rPr>
      </w:pPr>
      <w:r>
        <w:rPr>
          <w:lang w:eastAsia="en-NZ"/>
        </w:rPr>
        <w:t xml:space="preserve"> </w:t>
      </w:r>
      <w:r w:rsidR="006A215B">
        <w:rPr>
          <w:lang w:eastAsia="en-NZ"/>
        </w:rPr>
        <w:t xml:space="preserve">at the National Aquarium of New Zealand </w:t>
      </w:r>
    </w:p>
    <w:p w14:paraId="54510660" w14:textId="27BE5A33" w:rsidR="006A215B" w:rsidRDefault="00717CC0" w:rsidP="00547E30">
      <w:pPr>
        <w:pStyle w:val="ListParagraph"/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79E0019" wp14:editId="3877F90F">
                <wp:simplePos x="0" y="0"/>
                <wp:positionH relativeFrom="margin">
                  <wp:posOffset>-166513</wp:posOffset>
                </wp:positionH>
                <wp:positionV relativeFrom="paragraph">
                  <wp:posOffset>322580</wp:posOffset>
                </wp:positionV>
                <wp:extent cx="2064160" cy="915813"/>
                <wp:effectExtent l="0" t="0" r="0" b="0"/>
                <wp:wrapNone/>
                <wp:docPr id="42218405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4160" cy="915813"/>
                          <a:chOff x="0" y="0"/>
                          <a:chExt cx="2064160" cy="915813"/>
                        </a:xfrm>
                      </wpg:grpSpPr>
                      <pic:pic xmlns:pic="http://schemas.openxmlformats.org/drawingml/2006/picture">
                        <pic:nvPicPr>
                          <pic:cNvPr id="150203834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48"/>
                            <a:ext cx="782955" cy="901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96333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3110" y="0"/>
                            <a:ext cx="78105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439309" name="Arrow: Right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84903" y="328766"/>
                            <a:ext cx="301083" cy="203974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B35B6" id="Group 10" o:spid="_x0000_s1026" style="position:absolute;margin-left:-13.1pt;margin-top:25.4pt;width:162.55pt;height:72.1pt;z-index:252112896;mso-position-horizontal-relative:margin" coordsize="20641,9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">
                <v:shape id="Picture 1" o:spid="_x0000_s1027" type="#_x0000_t75" alt="&quot;&quot;" style="position:absolute;top:147;width:7829;height: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">
                  <v:imagedata r:id="rId123" o:title=""/>
                </v:shape>
                <v:shape id="Picture 1" o:spid="_x0000_s1028" type="#_x0000_t75" alt="&quot;&quot;" style="position:absolute;left:12831;width:7810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">
                  <v:imagedata r:id="rId124" o:title=""/>
                </v:shape>
                <v:shape id="Arrow: Right 1" o:spid="_x0000_s1029" type="#_x0000_t13" alt="&quot;&quot;" style="position:absolute;left:8849;top:3287;width:3010;height: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" adj="14283" fillcolor="#4472c4 [3204]" strokecolor="#09101d [484]" strokeweight="1pt"/>
                <w10:wrap anchorx="margin"/>
              </v:group>
            </w:pict>
          </mc:Fallback>
        </mc:AlternateContent>
      </w:r>
      <w:r w:rsidR="006A215B">
        <w:rPr>
          <w:lang w:eastAsia="en-NZ"/>
        </w:rPr>
        <w:t>from 1</w:t>
      </w:r>
      <w:r>
        <w:rPr>
          <w:lang w:eastAsia="en-NZ"/>
        </w:rPr>
        <w:t xml:space="preserve"> </w:t>
      </w:r>
      <w:r w:rsidR="006A215B">
        <w:rPr>
          <w:lang w:eastAsia="en-NZ"/>
        </w:rPr>
        <w:t xml:space="preserve">pm </w:t>
      </w:r>
      <w:r w:rsidR="00FE3CF2">
        <w:rPr>
          <w:lang w:eastAsia="en-NZ"/>
        </w:rPr>
        <w:t>to</w:t>
      </w:r>
      <w:r w:rsidR="006A215B">
        <w:rPr>
          <w:lang w:eastAsia="en-NZ"/>
        </w:rPr>
        <w:t xml:space="preserve"> </w:t>
      </w:r>
      <w:r w:rsidR="00FE3CF2">
        <w:rPr>
          <w:lang w:eastAsia="en-NZ"/>
        </w:rPr>
        <w:t>2</w:t>
      </w:r>
      <w:r w:rsidR="00FE0F32">
        <w:rPr>
          <w:lang w:eastAsia="en-NZ"/>
        </w:rPr>
        <w:t>:</w:t>
      </w:r>
      <w:r w:rsidR="00FE3CF2">
        <w:rPr>
          <w:lang w:eastAsia="en-NZ"/>
        </w:rPr>
        <w:t>30</w:t>
      </w:r>
      <w:r>
        <w:rPr>
          <w:lang w:eastAsia="en-NZ"/>
        </w:rPr>
        <w:t xml:space="preserve"> </w:t>
      </w:r>
      <w:r w:rsidR="00FE3CF2">
        <w:rPr>
          <w:lang w:eastAsia="en-NZ"/>
        </w:rPr>
        <w:t>pm</w:t>
      </w:r>
      <w:r>
        <w:rPr>
          <w:lang w:eastAsia="en-NZ"/>
        </w:rPr>
        <w:t xml:space="preserve"> in the afternoon</w:t>
      </w:r>
      <w:r w:rsidR="006A215B">
        <w:rPr>
          <w:lang w:eastAsia="en-NZ"/>
        </w:rPr>
        <w:t>.</w:t>
      </w:r>
    </w:p>
    <w:p w14:paraId="38E88426" w14:textId="45F21389" w:rsidR="006A215B" w:rsidRDefault="006A215B" w:rsidP="007E4707">
      <w:pPr>
        <w:rPr>
          <w:lang w:eastAsia="en-NZ"/>
        </w:rPr>
      </w:pPr>
    </w:p>
    <w:p w14:paraId="4FCD6B1D" w14:textId="48100E79" w:rsidR="00634BD1" w:rsidRDefault="00634BD1" w:rsidP="007E4707">
      <w:pPr>
        <w:rPr>
          <w:lang w:eastAsia="en-NZ"/>
        </w:rPr>
      </w:pPr>
    </w:p>
    <w:p w14:paraId="22FA4274" w14:textId="76A138E5" w:rsidR="00634BD1" w:rsidRDefault="00634BD1" w:rsidP="007E4707">
      <w:pPr>
        <w:rPr>
          <w:lang w:eastAsia="en-NZ"/>
        </w:rPr>
      </w:pPr>
    </w:p>
    <w:p w14:paraId="67A9610E" w14:textId="61F15175" w:rsidR="00634BD1" w:rsidRDefault="00634BD1" w:rsidP="007E4707">
      <w:pPr>
        <w:rPr>
          <w:lang w:eastAsia="en-NZ"/>
        </w:rPr>
      </w:pPr>
    </w:p>
    <w:p w14:paraId="78BC9667" w14:textId="77777777" w:rsidR="00634BD1" w:rsidRDefault="00634BD1" w:rsidP="007E4707">
      <w:pPr>
        <w:rPr>
          <w:lang w:eastAsia="en-NZ"/>
        </w:rPr>
      </w:pPr>
    </w:p>
    <w:p w14:paraId="04C43769" w14:textId="1B8FB0E0" w:rsidR="006A215B" w:rsidRDefault="00717CC0" w:rsidP="007E4707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16992" behindDoc="1" locked="0" layoutInCell="1" allowOverlap="1" wp14:anchorId="343D5BD1" wp14:editId="6D9A7569">
            <wp:simplePos x="0" y="0"/>
            <wp:positionH relativeFrom="margin">
              <wp:posOffset>993775</wp:posOffset>
            </wp:positionH>
            <wp:positionV relativeFrom="paragraph">
              <wp:posOffset>-109855</wp:posOffset>
            </wp:positionV>
            <wp:extent cx="921385" cy="921385"/>
            <wp:effectExtent l="0" t="0" r="0" b="0"/>
            <wp:wrapNone/>
            <wp:docPr id="8258407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188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CC0">
        <w:rPr>
          <w:noProof/>
          <w:lang w:eastAsia="en-NZ"/>
        </w:rPr>
        <w:drawing>
          <wp:anchor distT="0" distB="0" distL="114300" distR="114300" simplePos="0" relativeHeight="252189696" behindDoc="1" locked="0" layoutInCell="1" allowOverlap="1" wp14:anchorId="5F137F3C" wp14:editId="728139CB">
            <wp:simplePos x="0" y="0"/>
            <wp:positionH relativeFrom="column">
              <wp:posOffset>-38100</wp:posOffset>
            </wp:positionH>
            <wp:positionV relativeFrom="paragraph">
              <wp:posOffset>-91440</wp:posOffset>
            </wp:positionV>
            <wp:extent cx="914400" cy="914400"/>
            <wp:effectExtent l="0" t="0" r="0" b="0"/>
            <wp:wrapNone/>
            <wp:docPr id="1431161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61474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15B">
        <w:rPr>
          <w:lang w:eastAsia="en-NZ"/>
        </w:rPr>
        <w:t>The second drop-in session is:</w:t>
      </w:r>
    </w:p>
    <w:p w14:paraId="3208181F" w14:textId="64088337" w:rsidR="006A215B" w:rsidRDefault="00717CC0" w:rsidP="006A215B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90720" behindDoc="0" locked="0" layoutInCell="1" allowOverlap="1" wp14:anchorId="20F3A1A0" wp14:editId="1469C52C">
            <wp:simplePos x="0" y="0"/>
            <wp:positionH relativeFrom="column">
              <wp:posOffset>30480</wp:posOffset>
            </wp:positionH>
            <wp:positionV relativeFrom="paragraph">
              <wp:posOffset>571500</wp:posOffset>
            </wp:positionV>
            <wp:extent cx="1838960" cy="1036320"/>
            <wp:effectExtent l="0" t="0" r="8890" b="0"/>
            <wp:wrapThrough wrapText="bothSides">
              <wp:wrapPolygon edited="0">
                <wp:start x="0" y="0"/>
                <wp:lineTo x="0" y="21044"/>
                <wp:lineTo x="21481" y="21044"/>
                <wp:lineTo x="21481" y="0"/>
                <wp:lineTo x="0" y="0"/>
              </wp:wrapPolygon>
            </wp:wrapThrough>
            <wp:docPr id="902394749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phot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8"/>
                    <a:stretch/>
                  </pic:blipFill>
                  <pic:spPr bwMode="auto">
                    <a:xfrm>
                      <a:off x="0" y="0"/>
                      <a:ext cx="18389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5B">
        <w:rPr>
          <w:lang w:eastAsia="en-NZ"/>
        </w:rPr>
        <w:t>on Saturday 20 April 2024</w:t>
      </w:r>
    </w:p>
    <w:p w14:paraId="137EAA81" w14:textId="1178D823" w:rsidR="006A215B" w:rsidRDefault="00717CC0" w:rsidP="006A215B">
      <w:pPr>
        <w:pStyle w:val="ListParagraph"/>
        <w:rPr>
          <w:lang w:eastAsia="en-NZ"/>
        </w:rPr>
      </w:pPr>
      <w:r w:rsidRPr="00717CC0">
        <w:rPr>
          <w:lang w:eastAsia="en-NZ"/>
        </w:rPr>
        <w:t xml:space="preserve"> </w:t>
      </w:r>
      <w:r w:rsidR="006A215B">
        <w:rPr>
          <w:lang w:eastAsia="en-NZ"/>
        </w:rPr>
        <w:t>at the Taradale library</w:t>
      </w:r>
    </w:p>
    <w:p w14:paraId="37DEE726" w14:textId="55699B01" w:rsidR="006A215B" w:rsidRDefault="00717CC0" w:rsidP="006A215B">
      <w:pPr>
        <w:pStyle w:val="ListParagraph"/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7417D758" wp14:editId="5997297D">
                <wp:simplePos x="0" y="0"/>
                <wp:positionH relativeFrom="column">
                  <wp:posOffset>-22860</wp:posOffset>
                </wp:positionH>
                <wp:positionV relativeFrom="paragraph">
                  <wp:posOffset>452755</wp:posOffset>
                </wp:positionV>
                <wp:extent cx="2014855" cy="855345"/>
                <wp:effectExtent l="0" t="0" r="4445" b="1905"/>
                <wp:wrapNone/>
                <wp:docPr id="1332546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855" cy="855345"/>
                          <a:chOff x="0" y="0"/>
                          <a:chExt cx="2014855" cy="855345"/>
                        </a:xfrm>
                      </wpg:grpSpPr>
                      <pic:pic xmlns:pic="http://schemas.openxmlformats.org/drawingml/2006/picture">
                        <pic:nvPicPr>
                          <pic:cNvPr id="179643048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5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4605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2540" y="0"/>
                            <a:ext cx="742315" cy="85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127623" name="Arrow: Right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8680" y="240030"/>
                            <a:ext cx="259835" cy="20657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2C862" id="Group 13" o:spid="_x0000_s1026" style="position:absolute;margin-left:-1.8pt;margin-top:35.65pt;width:158.65pt;height:67.35pt;z-index:252124160" coordsize="20148,8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">
                <v:shape id="Picture 1" o:spid="_x0000_s1027" type="#_x0000_t75" alt="&quot;&quot;" style="position:absolute;width:7429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">
                  <v:imagedata r:id="rId129" o:title=""/>
                </v:shape>
                <v:shape id="Picture 1" o:spid="_x0000_s1028" type="#_x0000_t75" alt="&quot;&quot;" style="position:absolute;left:12725;width:7423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">
                  <v:imagedata r:id="rId130" o:title=""/>
                </v:shape>
                <v:shape id="Arrow: Right 1" o:spid="_x0000_s1029" type="#_x0000_t13" alt="&quot;&quot;" style="position:absolute;left:8686;top:2400;width:2599;height:2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" adj="13014" fillcolor="#4472c4 [3204]" strokecolor="#09101d [484]" strokeweight="1pt"/>
              </v:group>
            </w:pict>
          </mc:Fallback>
        </mc:AlternateContent>
      </w:r>
      <w:r w:rsidR="006A215B">
        <w:rPr>
          <w:lang w:eastAsia="en-NZ"/>
        </w:rPr>
        <w:t>from 10</w:t>
      </w:r>
      <w:r>
        <w:rPr>
          <w:lang w:eastAsia="en-NZ"/>
        </w:rPr>
        <w:t xml:space="preserve"> </w:t>
      </w:r>
      <w:r w:rsidR="006A215B">
        <w:rPr>
          <w:lang w:eastAsia="en-NZ"/>
        </w:rPr>
        <w:t>am</w:t>
      </w:r>
      <w:r w:rsidR="00FE3CF2">
        <w:rPr>
          <w:lang w:eastAsia="en-NZ"/>
        </w:rPr>
        <w:t xml:space="preserve"> to 11</w:t>
      </w:r>
      <w:r>
        <w:rPr>
          <w:lang w:eastAsia="en-NZ"/>
        </w:rPr>
        <w:t xml:space="preserve"> </w:t>
      </w:r>
      <w:r w:rsidR="00FE3CF2">
        <w:rPr>
          <w:lang w:eastAsia="en-NZ"/>
        </w:rPr>
        <w:t>am</w:t>
      </w:r>
      <w:r>
        <w:rPr>
          <w:lang w:eastAsia="en-NZ"/>
        </w:rPr>
        <w:t xml:space="preserve"> in the morning</w:t>
      </w:r>
      <w:r w:rsidR="006A215B">
        <w:rPr>
          <w:lang w:eastAsia="en-NZ"/>
        </w:rPr>
        <w:t xml:space="preserve">. </w:t>
      </w:r>
    </w:p>
    <w:p w14:paraId="1BBF439F" w14:textId="66DBCFF4" w:rsidR="006A215B" w:rsidRDefault="006A215B" w:rsidP="006A215B">
      <w:pPr>
        <w:rPr>
          <w:lang w:eastAsia="en-NZ"/>
        </w:rPr>
      </w:pPr>
    </w:p>
    <w:p w14:paraId="0BB0EB3A" w14:textId="2B695F1B" w:rsidR="006A215B" w:rsidRDefault="006A215B" w:rsidP="006A215B">
      <w:pPr>
        <w:rPr>
          <w:lang w:eastAsia="en-NZ"/>
        </w:rPr>
      </w:pPr>
    </w:p>
    <w:p w14:paraId="2E5D696B" w14:textId="5E5DE142" w:rsidR="00717CC0" w:rsidRDefault="00717CC0" w:rsidP="006A215B">
      <w:pPr>
        <w:rPr>
          <w:lang w:eastAsia="en-NZ"/>
        </w:rPr>
      </w:pPr>
      <w:r w:rsidRPr="00717CC0">
        <w:rPr>
          <w:noProof/>
          <w:lang w:eastAsia="en-NZ"/>
        </w:rPr>
        <w:drawing>
          <wp:anchor distT="0" distB="0" distL="114300" distR="114300" simplePos="0" relativeHeight="252192768" behindDoc="0" locked="0" layoutInCell="1" allowOverlap="1" wp14:anchorId="1A213510" wp14:editId="190F42CB">
            <wp:simplePos x="0" y="0"/>
            <wp:positionH relativeFrom="margin">
              <wp:posOffset>-22860</wp:posOffset>
            </wp:positionH>
            <wp:positionV relativeFrom="paragraph">
              <wp:posOffset>226060</wp:posOffset>
            </wp:positionV>
            <wp:extent cx="899160" cy="899160"/>
            <wp:effectExtent l="0" t="0" r="0" b="0"/>
            <wp:wrapNone/>
            <wp:docPr id="775689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8959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0" locked="0" layoutInCell="1" allowOverlap="1" wp14:anchorId="1F07EDFF" wp14:editId="171F936E">
            <wp:simplePos x="0" y="0"/>
            <wp:positionH relativeFrom="margin">
              <wp:posOffset>1048385</wp:posOffset>
            </wp:positionH>
            <wp:positionV relativeFrom="paragraph">
              <wp:posOffset>212090</wp:posOffset>
            </wp:positionV>
            <wp:extent cx="914400" cy="914400"/>
            <wp:effectExtent l="0" t="0" r="0" b="0"/>
            <wp:wrapNone/>
            <wp:docPr id="3596196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1884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4A176" w14:textId="20D26405" w:rsidR="006A215B" w:rsidRDefault="00717CC0" w:rsidP="006A215B">
      <w:pPr>
        <w:rPr>
          <w:lang w:eastAsia="en-NZ"/>
        </w:rPr>
      </w:pPr>
      <w:r w:rsidRPr="00717CC0">
        <w:rPr>
          <w:lang w:eastAsia="en-NZ"/>
        </w:rPr>
        <w:t xml:space="preserve"> </w:t>
      </w:r>
      <w:r w:rsidR="006A215B">
        <w:rPr>
          <w:lang w:eastAsia="en-NZ"/>
        </w:rPr>
        <w:t>We are holding a public meeting:</w:t>
      </w:r>
    </w:p>
    <w:p w14:paraId="3CD98A08" w14:textId="1EB6133F" w:rsidR="006A215B" w:rsidRDefault="00395D92" w:rsidP="006A215B">
      <w:pPr>
        <w:pStyle w:val="ListParagraph"/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2D8ECE34" wp14:editId="13171AF1">
            <wp:simplePos x="0" y="0"/>
            <wp:positionH relativeFrom="column">
              <wp:posOffset>29845</wp:posOffset>
            </wp:positionH>
            <wp:positionV relativeFrom="paragraph">
              <wp:posOffset>607060</wp:posOffset>
            </wp:positionV>
            <wp:extent cx="185547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290" y="21115"/>
                <wp:lineTo x="21290" y="0"/>
                <wp:lineTo x="0" y="0"/>
              </wp:wrapPolygon>
            </wp:wrapThrough>
            <wp:docPr id="1845135860" name="Picture 16" descr="Hawkes Bay App | News - Time for Napier landmark to m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wkes Bay App | News - Time for Napier landmark to move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15B">
        <w:rPr>
          <w:lang w:eastAsia="en-NZ"/>
        </w:rPr>
        <w:t>on Wednesday 17 April 2024</w:t>
      </w:r>
    </w:p>
    <w:p w14:paraId="71E186E7" w14:textId="348CF595" w:rsidR="006A215B" w:rsidRDefault="00395D92" w:rsidP="006A215B">
      <w:pPr>
        <w:pStyle w:val="ListParagraph"/>
        <w:rPr>
          <w:lang w:eastAsia="en-NZ"/>
        </w:rPr>
      </w:pPr>
      <w:r>
        <w:rPr>
          <w:lang w:eastAsia="en-NZ"/>
        </w:rPr>
        <w:t xml:space="preserve"> </w:t>
      </w:r>
      <w:r w:rsidR="006A215B">
        <w:rPr>
          <w:lang w:eastAsia="en-NZ"/>
        </w:rPr>
        <w:t>at the Napier War Memorial Centre</w:t>
      </w:r>
    </w:p>
    <w:p w14:paraId="5DAA6AA9" w14:textId="7D0856E8" w:rsidR="006A215B" w:rsidRDefault="00717CC0" w:rsidP="006A215B">
      <w:pPr>
        <w:pStyle w:val="ListParagraph"/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3E767C0B" wp14:editId="35D4D924">
                <wp:simplePos x="0" y="0"/>
                <wp:positionH relativeFrom="margin">
                  <wp:align>left</wp:align>
                </wp:positionH>
                <wp:positionV relativeFrom="paragraph">
                  <wp:posOffset>374015</wp:posOffset>
                </wp:positionV>
                <wp:extent cx="2011045" cy="876935"/>
                <wp:effectExtent l="0" t="0" r="8255" b="0"/>
                <wp:wrapNone/>
                <wp:docPr id="46130179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045" cy="876935"/>
                          <a:chOff x="0" y="0"/>
                          <a:chExt cx="2011045" cy="876935"/>
                        </a:xfrm>
                      </wpg:grpSpPr>
                      <pic:pic xmlns:pic="http://schemas.openxmlformats.org/drawingml/2006/picture">
                        <pic:nvPicPr>
                          <pic:cNvPr id="169265373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76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96959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9680" y="0"/>
                            <a:ext cx="761365" cy="87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158518" name="Arrow: Right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1060" y="247650"/>
                            <a:ext cx="282159" cy="2025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5F42A" id="Group 15" o:spid="_x0000_s1026" style="position:absolute;margin-left:0;margin-top:29.45pt;width:158.35pt;height:69.05pt;z-index:252135424;mso-position-horizontal:left;mso-position-horizontal-relative:margin" coordsize="20110,8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">
                <v:shape id="Picture 1" o:spid="_x0000_s1027" type="#_x0000_t75" alt="&quot;&quot;" style="position:absolute;width:7607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">
                  <v:imagedata r:id="rId136" o:title=""/>
                </v:shape>
                <v:shape id="Picture 1" o:spid="_x0000_s1028" type="#_x0000_t75" alt="&quot;&quot;" style="position:absolute;left:12496;width:7614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">
                  <v:imagedata r:id="rId137" o:title=""/>
                </v:shape>
                <v:shape id="Arrow: Right 1" o:spid="_x0000_s1029" type="#_x0000_t13" alt="&quot;&quot;" style="position:absolute;left:8610;top:2476;width:2822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" adj="13846" fillcolor="#4472c4 [3204]" strokecolor="#09101d [484]" strokeweight="1pt"/>
                <w10:wrap anchorx="margin"/>
              </v:group>
            </w:pict>
          </mc:Fallback>
        </mc:AlternateContent>
      </w:r>
      <w:r w:rsidR="006A215B">
        <w:rPr>
          <w:lang w:eastAsia="en-NZ"/>
        </w:rPr>
        <w:t>from 6</w:t>
      </w:r>
      <w:r>
        <w:rPr>
          <w:lang w:eastAsia="en-NZ"/>
        </w:rPr>
        <w:t xml:space="preserve"> </w:t>
      </w:r>
      <w:r w:rsidR="006A215B">
        <w:rPr>
          <w:lang w:eastAsia="en-NZ"/>
        </w:rPr>
        <w:t>pm</w:t>
      </w:r>
      <w:r w:rsidR="00FE3CF2">
        <w:rPr>
          <w:lang w:eastAsia="en-NZ"/>
        </w:rPr>
        <w:t xml:space="preserve"> to 7</w:t>
      </w:r>
      <w:r w:rsidR="00FE0F32">
        <w:rPr>
          <w:lang w:eastAsia="en-NZ"/>
        </w:rPr>
        <w:t>:</w:t>
      </w:r>
      <w:r w:rsidR="00FE3CF2">
        <w:rPr>
          <w:lang w:eastAsia="en-NZ"/>
        </w:rPr>
        <w:t>30</w:t>
      </w:r>
      <w:r>
        <w:rPr>
          <w:lang w:eastAsia="en-NZ"/>
        </w:rPr>
        <w:t xml:space="preserve"> </w:t>
      </w:r>
      <w:r w:rsidR="00FE3CF2">
        <w:rPr>
          <w:lang w:eastAsia="en-NZ"/>
        </w:rPr>
        <w:t>pm</w:t>
      </w:r>
      <w:r>
        <w:rPr>
          <w:lang w:eastAsia="en-NZ"/>
        </w:rPr>
        <w:t xml:space="preserve"> in the evening</w:t>
      </w:r>
      <w:r w:rsidR="006A215B">
        <w:rPr>
          <w:lang w:eastAsia="en-NZ"/>
        </w:rPr>
        <w:t>.</w:t>
      </w:r>
    </w:p>
    <w:p w14:paraId="7EB5D800" w14:textId="77777777" w:rsidR="006A215B" w:rsidRPr="007E4707" w:rsidRDefault="006A215B" w:rsidP="007E4707">
      <w:pPr>
        <w:rPr>
          <w:lang w:eastAsia="en-NZ"/>
        </w:rPr>
      </w:pPr>
    </w:p>
    <w:p w14:paraId="3C5EFA4E" w14:textId="43F59198" w:rsidR="00395D92" w:rsidRDefault="00395D92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4BA6150" w14:textId="533EC459" w:rsidR="00395D92" w:rsidRPr="00222914" w:rsidRDefault="00395D92" w:rsidP="00395D92">
      <w:pPr>
        <w:pStyle w:val="Heading1"/>
      </w:pPr>
      <w:r>
        <w:lastRenderedPageBreak/>
        <w:t xml:space="preserve">Where to find more information </w:t>
      </w:r>
    </w:p>
    <w:p w14:paraId="6D34025E" w14:textId="77777777" w:rsidR="00395D92" w:rsidRPr="00EF49BE" w:rsidRDefault="00395D92" w:rsidP="00395D92">
      <w:pPr>
        <w:tabs>
          <w:tab w:val="left" w:pos="4680"/>
        </w:tabs>
        <w:rPr>
          <w:rFonts w:cs="Arial"/>
          <w:szCs w:val="32"/>
          <w:lang w:val="en-NZ"/>
        </w:rPr>
      </w:pPr>
    </w:p>
    <w:p w14:paraId="4B48E7EA" w14:textId="77777777" w:rsidR="00395D92" w:rsidRDefault="00395D92" w:rsidP="00395D92">
      <w:pPr>
        <w:rPr>
          <w:lang w:val="en-NZ" w:eastAsia="en-NZ"/>
        </w:rPr>
      </w:pPr>
    </w:p>
    <w:p w14:paraId="46F5C849" w14:textId="487F520E" w:rsidR="00395D92" w:rsidRDefault="00395D92" w:rsidP="00395D9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209152" behindDoc="0" locked="0" layoutInCell="1" allowOverlap="1" wp14:anchorId="60F23C23" wp14:editId="47F9EE12">
            <wp:simplePos x="0" y="0"/>
            <wp:positionH relativeFrom="margin">
              <wp:align>left</wp:align>
            </wp:positionH>
            <wp:positionV relativeFrom="paragraph">
              <wp:posOffset>146623</wp:posOffset>
            </wp:positionV>
            <wp:extent cx="1335851" cy="1390185"/>
            <wp:effectExtent l="0" t="0" r="0" b="635"/>
            <wp:wrapNone/>
            <wp:docPr id="128172349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3413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34" cy="13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NZ"/>
        </w:rPr>
        <w:t xml:space="preserve">You can find the full Napier City Council 3 Year Plan 2024 to 2027 at this </w:t>
      </w:r>
      <w:r w:rsidRPr="00887FEF">
        <w:rPr>
          <w:b/>
          <w:bCs/>
          <w:lang w:eastAsia="en-NZ"/>
        </w:rPr>
        <w:t>website</w:t>
      </w:r>
      <w:r>
        <w:rPr>
          <w:lang w:eastAsia="en-NZ"/>
        </w:rPr>
        <w:t>:</w:t>
      </w:r>
    </w:p>
    <w:p w14:paraId="5E116EE9" w14:textId="77777777" w:rsidR="00395D92" w:rsidRDefault="00395D92" w:rsidP="00395D92">
      <w:pPr>
        <w:rPr>
          <w:lang w:eastAsia="en-NZ"/>
        </w:rPr>
      </w:pPr>
    </w:p>
    <w:p w14:paraId="51762C61" w14:textId="72DF1F3F" w:rsidR="00395D92" w:rsidRPr="00BB27A5" w:rsidRDefault="008B674C" w:rsidP="00395D92">
      <w:pPr>
        <w:rPr>
          <w:lang w:eastAsia="en-NZ"/>
        </w:rPr>
      </w:pPr>
      <w:hyperlink r:id="rId138" w:history="1">
        <w:r w:rsidRPr="008B674C">
          <w:rPr>
            <w:rStyle w:val="Hyperlink"/>
            <w:rFonts w:cs="Arial"/>
            <w:b/>
            <w:bCs/>
            <w:color w:val="auto"/>
            <w:u w:val="none"/>
          </w:rPr>
          <w:t>www.sayitnapier.nz</w:t>
        </w:r>
      </w:hyperlink>
    </w:p>
    <w:p w14:paraId="0FAE14C6" w14:textId="2AF8D076" w:rsidR="00395D92" w:rsidRDefault="00395D92" w:rsidP="00395D92">
      <w:pPr>
        <w:rPr>
          <w:lang w:eastAsia="en-NZ"/>
        </w:rPr>
      </w:pPr>
    </w:p>
    <w:p w14:paraId="52B3AC3D" w14:textId="77777777" w:rsidR="008B674C" w:rsidRPr="00BB27A5" w:rsidRDefault="008B674C" w:rsidP="00395D92">
      <w:pPr>
        <w:rPr>
          <w:lang w:eastAsia="en-NZ"/>
        </w:rPr>
      </w:pPr>
    </w:p>
    <w:p w14:paraId="1AE7E87F" w14:textId="1D33FDCC" w:rsidR="00395D92" w:rsidRPr="00BB27A5" w:rsidRDefault="00BB27A5" w:rsidP="00395D9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43AB6BC8" wp14:editId="6D5DBD16">
            <wp:simplePos x="0" y="0"/>
            <wp:positionH relativeFrom="column">
              <wp:posOffset>210042</wp:posOffset>
            </wp:positionH>
            <wp:positionV relativeFrom="paragraph">
              <wp:posOffset>405171</wp:posOffset>
            </wp:positionV>
            <wp:extent cx="1053465" cy="1053465"/>
            <wp:effectExtent l="0" t="0" r="0" b="0"/>
            <wp:wrapThrough wrapText="bothSides">
              <wp:wrapPolygon edited="0">
                <wp:start x="0" y="0"/>
                <wp:lineTo x="0" y="16405"/>
                <wp:lineTo x="1562" y="19530"/>
                <wp:lineTo x="3125" y="19530"/>
                <wp:lineTo x="3515" y="21092"/>
                <wp:lineTo x="17186" y="21092"/>
                <wp:lineTo x="17577" y="19530"/>
                <wp:lineTo x="19139" y="19530"/>
                <wp:lineTo x="21092" y="16405"/>
                <wp:lineTo x="21092" y="0"/>
                <wp:lineTo x="0" y="0"/>
              </wp:wrapPolygon>
            </wp:wrapThrough>
            <wp:docPr id="1778735491" name="Picture 26" descr="Hands typing on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35491" name="Picture 26" descr="Hands typing on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D92" w:rsidRPr="00BB27A5">
        <w:rPr>
          <w:lang w:eastAsia="en-NZ"/>
        </w:rPr>
        <w:t xml:space="preserve">You can find </w:t>
      </w:r>
      <w:r w:rsidRPr="00BB27A5">
        <w:rPr>
          <w:lang w:eastAsia="en-NZ"/>
        </w:rPr>
        <w:t>more information or contact the Council by</w:t>
      </w:r>
    </w:p>
    <w:p w14:paraId="28031AF5" w14:textId="77777777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1A2DDE21" w14:textId="1007FAFA" w:rsidR="00395D92" w:rsidRPr="00EF49BE" w:rsidRDefault="00395D92" w:rsidP="00BB27A5">
      <w:pPr>
        <w:tabs>
          <w:tab w:val="left" w:pos="4680"/>
        </w:tabs>
        <w:rPr>
          <w:rFonts w:cs="Arial"/>
          <w:szCs w:val="32"/>
          <w:lang w:val="en-NZ"/>
        </w:rPr>
      </w:pPr>
      <w:r w:rsidRPr="00EF49BE">
        <w:rPr>
          <w:rFonts w:cs="Arial"/>
          <w:szCs w:val="32"/>
          <w:lang w:val="en-NZ"/>
        </w:rPr>
        <w:t>Website</w:t>
      </w:r>
      <w:r w:rsidRPr="00EF49BE">
        <w:rPr>
          <w:rFonts w:cs="Arial"/>
          <w:b/>
          <w:szCs w:val="32"/>
          <w:lang w:val="en-NZ"/>
        </w:rPr>
        <w:t>:</w:t>
      </w:r>
      <w:r w:rsidRPr="00EF49BE">
        <w:rPr>
          <w:rFonts w:cs="Arial"/>
          <w:b/>
          <w:szCs w:val="32"/>
          <w:lang w:val="en-NZ"/>
        </w:rPr>
        <w:tab/>
      </w:r>
      <w:r w:rsidRPr="00EF49BE">
        <w:rPr>
          <w:rFonts w:cs="Arial"/>
          <w:b/>
          <w:szCs w:val="32"/>
          <w:lang w:val="en-NZ"/>
        </w:rPr>
        <w:tab/>
        <w:t>www.napier.govt.nz</w:t>
      </w:r>
    </w:p>
    <w:p w14:paraId="6CAF6982" w14:textId="77777777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206F920B" w14:textId="77777777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73428689" w14:textId="770E4F1F" w:rsidR="00395D92" w:rsidRPr="00EF49BE" w:rsidRDefault="00395D92" w:rsidP="00BB27A5">
      <w:pPr>
        <w:tabs>
          <w:tab w:val="left" w:pos="4680"/>
        </w:tabs>
        <w:rPr>
          <w:rFonts w:cs="Arial"/>
          <w:b/>
          <w:szCs w:val="32"/>
          <w:lang w:val="en-NZ"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2252A210" wp14:editId="61528B6A">
            <wp:simplePos x="0" y="0"/>
            <wp:positionH relativeFrom="column">
              <wp:posOffset>265430</wp:posOffset>
            </wp:positionH>
            <wp:positionV relativeFrom="paragraph">
              <wp:posOffset>17145</wp:posOffset>
            </wp:positionV>
            <wp:extent cx="1135380" cy="1135380"/>
            <wp:effectExtent l="0" t="0" r="0" b="7620"/>
            <wp:wrapThrough wrapText="bothSides">
              <wp:wrapPolygon edited="0">
                <wp:start x="5799" y="0"/>
                <wp:lineTo x="4711" y="1087"/>
                <wp:lineTo x="4349" y="18121"/>
                <wp:lineTo x="5436" y="21383"/>
                <wp:lineTo x="5799" y="21383"/>
                <wp:lineTo x="15584" y="21383"/>
                <wp:lineTo x="15946" y="21383"/>
                <wp:lineTo x="17034" y="17758"/>
                <wp:lineTo x="17396" y="4711"/>
                <wp:lineTo x="16309" y="725"/>
                <wp:lineTo x="15584" y="0"/>
                <wp:lineTo x="5799" y="0"/>
              </wp:wrapPolygon>
            </wp:wrapThrough>
            <wp:docPr id="1192659079" name="Picture 25" descr="A cell phone with a number p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59079" name="Picture 25" descr="A cell phone with a number p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9BE">
        <w:rPr>
          <w:rFonts w:cs="Arial"/>
          <w:szCs w:val="32"/>
          <w:lang w:val="en-NZ"/>
        </w:rPr>
        <w:t xml:space="preserve">Email: </w:t>
      </w:r>
      <w:r w:rsidRPr="00EF49BE">
        <w:rPr>
          <w:rFonts w:cs="Arial"/>
          <w:szCs w:val="32"/>
          <w:lang w:val="en-NZ"/>
        </w:rPr>
        <w:tab/>
      </w:r>
      <w:r w:rsidRPr="00EF49BE">
        <w:rPr>
          <w:rFonts w:cs="Arial"/>
          <w:szCs w:val="32"/>
          <w:lang w:val="en-NZ"/>
        </w:rPr>
        <w:tab/>
      </w:r>
      <w:r w:rsidRPr="00EF49BE">
        <w:rPr>
          <w:rFonts w:cs="Arial"/>
          <w:szCs w:val="32"/>
          <w:lang w:val="en-NZ"/>
        </w:rPr>
        <w:tab/>
      </w:r>
      <w:r w:rsidRPr="00EF49BE">
        <w:rPr>
          <w:rFonts w:cs="Arial"/>
          <w:b/>
          <w:szCs w:val="32"/>
          <w:lang w:val="en-NZ"/>
        </w:rPr>
        <w:t>info@napier.govt.nz</w:t>
      </w:r>
    </w:p>
    <w:p w14:paraId="5A302E1A" w14:textId="77777777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056590DD" w14:textId="77777777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2473139A" w14:textId="5767DFED" w:rsidR="00395D92" w:rsidRPr="00EF49BE" w:rsidRDefault="00BB27A5" w:rsidP="00BB27A5">
      <w:pPr>
        <w:tabs>
          <w:tab w:val="left" w:pos="4680"/>
        </w:tabs>
        <w:rPr>
          <w:rFonts w:cs="Arial"/>
          <w:b/>
          <w:szCs w:val="32"/>
          <w:lang w:val="en-NZ"/>
        </w:rPr>
      </w:pPr>
      <w:r w:rsidRPr="00395D92">
        <w:rPr>
          <w:noProof/>
          <w:lang w:eastAsia="en-NZ"/>
        </w:rPr>
        <w:drawing>
          <wp:anchor distT="0" distB="0" distL="114300" distR="114300" simplePos="0" relativeHeight="252211200" behindDoc="0" locked="0" layoutInCell="1" allowOverlap="1" wp14:anchorId="7FB43BAE" wp14:editId="43E681EB">
            <wp:simplePos x="0" y="0"/>
            <wp:positionH relativeFrom="margin">
              <wp:posOffset>87630</wp:posOffset>
            </wp:positionH>
            <wp:positionV relativeFrom="paragraph">
              <wp:posOffset>298942</wp:posOffset>
            </wp:positionV>
            <wp:extent cx="1444625" cy="1444625"/>
            <wp:effectExtent l="0" t="0" r="3175" b="0"/>
            <wp:wrapNone/>
            <wp:docPr id="983934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29127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D92" w:rsidRPr="00EF49BE">
        <w:rPr>
          <w:rFonts w:cs="Arial"/>
          <w:szCs w:val="32"/>
          <w:lang w:val="en-NZ"/>
        </w:rPr>
        <w:t xml:space="preserve">Phone: </w:t>
      </w:r>
      <w:r w:rsidR="00395D92" w:rsidRPr="00EF49BE">
        <w:rPr>
          <w:rFonts w:cs="Arial"/>
          <w:szCs w:val="32"/>
          <w:lang w:val="en-NZ"/>
        </w:rPr>
        <w:tab/>
      </w:r>
      <w:r w:rsidR="00395D92" w:rsidRPr="00EF49BE">
        <w:rPr>
          <w:rFonts w:cs="Arial"/>
          <w:b/>
          <w:szCs w:val="32"/>
          <w:lang w:val="en-NZ"/>
        </w:rPr>
        <w:tab/>
        <w:t>06 835 7579</w:t>
      </w:r>
    </w:p>
    <w:p w14:paraId="6DC3BFF4" w14:textId="31F9CE30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10BA74F0" w14:textId="4C83DE36" w:rsidR="00395D92" w:rsidRPr="00EF49BE" w:rsidRDefault="00395D92" w:rsidP="00BB27A5">
      <w:pPr>
        <w:tabs>
          <w:tab w:val="left" w:pos="4680"/>
        </w:tabs>
        <w:rPr>
          <w:rFonts w:cs="Arial"/>
          <w:sz w:val="24"/>
          <w:szCs w:val="32"/>
          <w:lang w:val="en-NZ"/>
        </w:rPr>
      </w:pPr>
    </w:p>
    <w:p w14:paraId="5C24E045" w14:textId="7D12F327" w:rsidR="00395D92" w:rsidRPr="00EF49BE" w:rsidRDefault="00395D92" w:rsidP="00BB27A5">
      <w:pPr>
        <w:tabs>
          <w:tab w:val="left" w:pos="4680"/>
        </w:tabs>
        <w:rPr>
          <w:rFonts w:cs="Arial"/>
          <w:b/>
          <w:szCs w:val="32"/>
          <w:lang w:val="en-NZ"/>
        </w:rPr>
      </w:pPr>
      <w:r w:rsidRPr="00EF49BE">
        <w:rPr>
          <w:rFonts w:cs="Arial"/>
          <w:szCs w:val="32"/>
          <w:lang w:val="en-NZ"/>
        </w:rPr>
        <w:t xml:space="preserve">Office: </w:t>
      </w:r>
      <w:r w:rsidRPr="00EF49BE">
        <w:rPr>
          <w:rFonts w:cs="Arial"/>
          <w:szCs w:val="32"/>
          <w:lang w:val="en-NZ"/>
        </w:rPr>
        <w:tab/>
      </w:r>
      <w:r w:rsidR="00BB27A5">
        <w:rPr>
          <w:rFonts w:cs="Arial"/>
          <w:szCs w:val="32"/>
          <w:lang w:val="en-NZ"/>
        </w:rPr>
        <w:tab/>
      </w:r>
      <w:r w:rsidRPr="00EF49BE">
        <w:rPr>
          <w:rFonts w:cs="Arial"/>
          <w:b/>
          <w:szCs w:val="32"/>
          <w:lang w:val="en-NZ"/>
        </w:rPr>
        <w:t>215 Hastings Street</w:t>
      </w:r>
    </w:p>
    <w:p w14:paraId="3EDF4451" w14:textId="5B0716C1" w:rsidR="00395D92" w:rsidRDefault="00395D92" w:rsidP="00BB27A5">
      <w:pPr>
        <w:spacing w:line="240" w:lineRule="auto"/>
        <w:rPr>
          <w:lang w:eastAsia="en-NZ"/>
        </w:rPr>
      </w:pPr>
      <w:r w:rsidRPr="00EF49BE">
        <w:rPr>
          <w:rFonts w:cs="Arial"/>
          <w:b/>
          <w:szCs w:val="32"/>
          <w:lang w:val="en-NZ"/>
        </w:rPr>
        <w:tab/>
      </w:r>
      <w:r w:rsidRPr="00EF49BE">
        <w:rPr>
          <w:rFonts w:cs="Arial"/>
          <w:b/>
          <w:szCs w:val="32"/>
          <w:lang w:val="en-NZ"/>
        </w:rPr>
        <w:tab/>
      </w:r>
      <w:r w:rsidR="00BB27A5">
        <w:rPr>
          <w:rFonts w:cs="Arial"/>
          <w:b/>
          <w:szCs w:val="32"/>
          <w:lang w:val="en-NZ"/>
        </w:rPr>
        <w:tab/>
      </w:r>
      <w:r w:rsidRPr="00EF49BE">
        <w:rPr>
          <w:rFonts w:cs="Arial"/>
          <w:b/>
          <w:szCs w:val="32"/>
          <w:lang w:val="en-NZ"/>
        </w:rPr>
        <w:t>Napier</w:t>
      </w:r>
    </w:p>
    <w:p w14:paraId="5D772BFA" w14:textId="3B188507" w:rsidR="00E13874" w:rsidRDefault="00E13874" w:rsidP="00E13874">
      <w:r>
        <w:br w:type="page"/>
      </w:r>
    </w:p>
    <w:p w14:paraId="7F798C86" w14:textId="75395C45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24" w:name="_Hlk53559738"/>
      <w:r>
        <w:rPr>
          <w:rFonts w:eastAsia="Times New Roman" w:cs="Arial"/>
          <w:i/>
          <w:iCs/>
          <w:noProof/>
          <w:szCs w:val="32"/>
          <w:lang w:eastAsia="en-NZ"/>
        </w:rPr>
        <w:lastRenderedPageBreak/>
        <w:drawing>
          <wp:anchor distT="0" distB="0" distL="114300" distR="114300" simplePos="0" relativeHeight="251797504" behindDoc="0" locked="0" layoutInCell="1" allowOverlap="1" wp14:anchorId="1A2EEFC2" wp14:editId="3BBB4656">
            <wp:simplePos x="0" y="0"/>
            <wp:positionH relativeFrom="margin">
              <wp:align>left</wp:align>
            </wp:positionH>
            <wp:positionV relativeFrom="paragraph">
              <wp:posOffset>89937</wp:posOffset>
            </wp:positionV>
            <wp:extent cx="1572317" cy="765717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17" cy="76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69D2FA3" wp14:editId="424D5292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F8882" id="Rectangle: Rounded Corners 24" o:spid="_x0000_s1026" style="position:absolute;margin-left:-27.1pt;margin-top:-21.15pt;width:490.9pt;height:727.6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E13874">
        <w:rPr>
          <w:rFonts w:eastAsia="Times New Roman" w:cs="Arial"/>
          <w:szCs w:val="32"/>
          <w:lang w:eastAsia="en-NZ"/>
        </w:rPr>
        <w:t>Napier City Council – Te Kaunihera o Ahuriri.</w:t>
      </w:r>
    </w:p>
    <w:p w14:paraId="7510F6A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6D335D1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B9A3B46" wp14:editId="5459764D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A blue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0FC461FA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FD6FE18" wp14:editId="288012AE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F7F7F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3952" behindDoc="1" locked="0" layoutInCell="1" allowOverlap="1" wp14:anchorId="5F1B57EF" wp14:editId="7606DC2E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2DFB1683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149B5E4F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77DB173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1C0D5DD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8048" behindDoc="0" locked="0" layoutInCell="1" allowOverlap="1" wp14:anchorId="7D9C5011" wp14:editId="2B65755F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7D52159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66D27ED" w14:textId="445CAD91" w:rsidR="00EC5F32" w:rsidRPr="00E43F08" w:rsidRDefault="00A13EBE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2624" behindDoc="0" locked="0" layoutInCell="1" allowOverlap="1" wp14:anchorId="24ACD03F" wp14:editId="1A862D2F">
            <wp:simplePos x="0" y="0"/>
            <wp:positionH relativeFrom="column">
              <wp:posOffset>1089660</wp:posOffset>
            </wp:positionH>
            <wp:positionV relativeFrom="paragraph">
              <wp:posOffset>251460</wp:posOffset>
            </wp:positionV>
            <wp:extent cx="831850" cy="831850"/>
            <wp:effectExtent l="0" t="0" r="6350" b="635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9072" behindDoc="0" locked="0" layoutInCell="1" allowOverlap="1" wp14:anchorId="7625DD77" wp14:editId="6E548690">
            <wp:simplePos x="0" y="0"/>
            <wp:positionH relativeFrom="margin">
              <wp:posOffset>-104931</wp:posOffset>
            </wp:positionH>
            <wp:positionV relativeFrom="paragraph">
              <wp:posOffset>174177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34A18BB6" w14:textId="505412A9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4798C13" w14:textId="69E17652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35FF8F44" w14:textId="5EFFC8EB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2827FFCB" w14:textId="576639FE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A13EBE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218CCB4A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4CC5C512" wp14:editId="0039BE7C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4"/>
    </w:p>
    <w:sectPr w:rsidR="00E757C5" w:rsidRPr="0060011B" w:rsidSect="00332073">
      <w:footerReference w:type="even" r:id="rId149"/>
      <w:footerReference w:type="default" r:id="rId15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AEE64" w14:textId="77777777" w:rsidR="003F6761" w:rsidRDefault="003F6761">
      <w:pPr>
        <w:spacing w:line="240" w:lineRule="auto"/>
      </w:pPr>
      <w:r>
        <w:separator/>
      </w:r>
    </w:p>
  </w:endnote>
  <w:endnote w:type="continuationSeparator" w:id="0">
    <w:p w14:paraId="79F43F82" w14:textId="77777777" w:rsidR="003F6761" w:rsidRDefault="003F67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546D0EC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8C9F129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3CF4175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B30ADC9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2F113" w14:textId="77777777" w:rsidR="003F6761" w:rsidRDefault="003F6761">
      <w:pPr>
        <w:spacing w:line="240" w:lineRule="auto"/>
      </w:pPr>
      <w:r>
        <w:separator/>
      </w:r>
    </w:p>
  </w:footnote>
  <w:footnote w:type="continuationSeparator" w:id="0">
    <w:p w14:paraId="36A1C0E5" w14:textId="77777777" w:rsidR="003F6761" w:rsidRDefault="003F67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05441CF"/>
    <w:multiLevelType w:val="hybridMultilevel"/>
    <w:tmpl w:val="D93ECDA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A309B"/>
    <w:multiLevelType w:val="hybridMultilevel"/>
    <w:tmpl w:val="03285D0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2"/>
  </w:num>
  <w:num w:numId="13" w16cid:durableId="1284312881">
    <w:abstractNumId w:val="13"/>
  </w:num>
  <w:num w:numId="14" w16cid:durableId="12658446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332073"/>
    <w:rsid w:val="000013CC"/>
    <w:rsid w:val="00005DB6"/>
    <w:rsid w:val="000064D2"/>
    <w:rsid w:val="000227B4"/>
    <w:rsid w:val="00023037"/>
    <w:rsid w:val="0003092A"/>
    <w:rsid w:val="0004557B"/>
    <w:rsid w:val="00085E05"/>
    <w:rsid w:val="0009079F"/>
    <w:rsid w:val="0009652F"/>
    <w:rsid w:val="000A3C46"/>
    <w:rsid w:val="000C69F1"/>
    <w:rsid w:val="000D2B45"/>
    <w:rsid w:val="00115AB5"/>
    <w:rsid w:val="00121F5A"/>
    <w:rsid w:val="00122416"/>
    <w:rsid w:val="00124EA8"/>
    <w:rsid w:val="00130DEF"/>
    <w:rsid w:val="00172783"/>
    <w:rsid w:val="001754F4"/>
    <w:rsid w:val="001A5EE4"/>
    <w:rsid w:val="001B4DD5"/>
    <w:rsid w:val="001C7D30"/>
    <w:rsid w:val="001D223E"/>
    <w:rsid w:val="001E3429"/>
    <w:rsid w:val="00201791"/>
    <w:rsid w:val="002025DD"/>
    <w:rsid w:val="0021716D"/>
    <w:rsid w:val="00226F54"/>
    <w:rsid w:val="0023504C"/>
    <w:rsid w:val="00235529"/>
    <w:rsid w:val="00257D60"/>
    <w:rsid w:val="00261BF8"/>
    <w:rsid w:val="00266B9F"/>
    <w:rsid w:val="00290BD1"/>
    <w:rsid w:val="002C436C"/>
    <w:rsid w:val="00315307"/>
    <w:rsid w:val="00323EB3"/>
    <w:rsid w:val="00332073"/>
    <w:rsid w:val="00351B14"/>
    <w:rsid w:val="00371C85"/>
    <w:rsid w:val="00395D92"/>
    <w:rsid w:val="003A1D30"/>
    <w:rsid w:val="003F07F7"/>
    <w:rsid w:val="003F3F10"/>
    <w:rsid w:val="003F5628"/>
    <w:rsid w:val="003F6761"/>
    <w:rsid w:val="004318DE"/>
    <w:rsid w:val="004535B5"/>
    <w:rsid w:val="004567B0"/>
    <w:rsid w:val="00464666"/>
    <w:rsid w:val="00473469"/>
    <w:rsid w:val="004960EC"/>
    <w:rsid w:val="004B63CE"/>
    <w:rsid w:val="004D5B64"/>
    <w:rsid w:val="004E71CD"/>
    <w:rsid w:val="004F56C0"/>
    <w:rsid w:val="004F73A2"/>
    <w:rsid w:val="005030B1"/>
    <w:rsid w:val="00503AD5"/>
    <w:rsid w:val="00504D40"/>
    <w:rsid w:val="00522E5E"/>
    <w:rsid w:val="00570380"/>
    <w:rsid w:val="00577939"/>
    <w:rsid w:val="005921AD"/>
    <w:rsid w:val="005C4E32"/>
    <w:rsid w:val="005C59F0"/>
    <w:rsid w:val="005D7B85"/>
    <w:rsid w:val="005E61E1"/>
    <w:rsid w:val="0060011B"/>
    <w:rsid w:val="00611101"/>
    <w:rsid w:val="00634BD1"/>
    <w:rsid w:val="0064667B"/>
    <w:rsid w:val="00672810"/>
    <w:rsid w:val="00683296"/>
    <w:rsid w:val="006A215B"/>
    <w:rsid w:val="006B45FC"/>
    <w:rsid w:val="006C319E"/>
    <w:rsid w:val="006C5C26"/>
    <w:rsid w:val="006D12ED"/>
    <w:rsid w:val="006E050D"/>
    <w:rsid w:val="00702EFF"/>
    <w:rsid w:val="00705CA3"/>
    <w:rsid w:val="00717CC0"/>
    <w:rsid w:val="00727F19"/>
    <w:rsid w:val="00736E4E"/>
    <w:rsid w:val="0075629C"/>
    <w:rsid w:val="00765593"/>
    <w:rsid w:val="007829EC"/>
    <w:rsid w:val="00786AA6"/>
    <w:rsid w:val="00794415"/>
    <w:rsid w:val="007C5926"/>
    <w:rsid w:val="007C7764"/>
    <w:rsid w:val="007D452C"/>
    <w:rsid w:val="007E4707"/>
    <w:rsid w:val="007E7233"/>
    <w:rsid w:val="007F05F9"/>
    <w:rsid w:val="00840E1C"/>
    <w:rsid w:val="00863C04"/>
    <w:rsid w:val="00863D53"/>
    <w:rsid w:val="008848CB"/>
    <w:rsid w:val="00887F23"/>
    <w:rsid w:val="00887FEF"/>
    <w:rsid w:val="008B674C"/>
    <w:rsid w:val="008D437D"/>
    <w:rsid w:val="009411B0"/>
    <w:rsid w:val="0094516C"/>
    <w:rsid w:val="0096712A"/>
    <w:rsid w:val="00974E0B"/>
    <w:rsid w:val="0098180B"/>
    <w:rsid w:val="009A6497"/>
    <w:rsid w:val="009F3621"/>
    <w:rsid w:val="00A12915"/>
    <w:rsid w:val="00A13EBE"/>
    <w:rsid w:val="00A1608E"/>
    <w:rsid w:val="00A2095D"/>
    <w:rsid w:val="00A40CE0"/>
    <w:rsid w:val="00A67570"/>
    <w:rsid w:val="00AC376A"/>
    <w:rsid w:val="00AD1AB7"/>
    <w:rsid w:val="00AE07EE"/>
    <w:rsid w:val="00AF6633"/>
    <w:rsid w:val="00AF7BEF"/>
    <w:rsid w:val="00B00DA4"/>
    <w:rsid w:val="00B50B0B"/>
    <w:rsid w:val="00B56CF6"/>
    <w:rsid w:val="00B81A2E"/>
    <w:rsid w:val="00B94606"/>
    <w:rsid w:val="00BB27A5"/>
    <w:rsid w:val="00BC7E04"/>
    <w:rsid w:val="00BD34B6"/>
    <w:rsid w:val="00BF5DDC"/>
    <w:rsid w:val="00C200AE"/>
    <w:rsid w:val="00C60DEA"/>
    <w:rsid w:val="00C91A12"/>
    <w:rsid w:val="00CD6736"/>
    <w:rsid w:val="00D24831"/>
    <w:rsid w:val="00D652D9"/>
    <w:rsid w:val="00D67451"/>
    <w:rsid w:val="00D70349"/>
    <w:rsid w:val="00D707D8"/>
    <w:rsid w:val="00D834FA"/>
    <w:rsid w:val="00D852B6"/>
    <w:rsid w:val="00D86873"/>
    <w:rsid w:val="00DA1580"/>
    <w:rsid w:val="00DB604A"/>
    <w:rsid w:val="00DC5D2A"/>
    <w:rsid w:val="00DD0AFC"/>
    <w:rsid w:val="00DF2E18"/>
    <w:rsid w:val="00E13874"/>
    <w:rsid w:val="00E17192"/>
    <w:rsid w:val="00E17BF8"/>
    <w:rsid w:val="00E25EA4"/>
    <w:rsid w:val="00E301CA"/>
    <w:rsid w:val="00E56A37"/>
    <w:rsid w:val="00E67985"/>
    <w:rsid w:val="00E67E0A"/>
    <w:rsid w:val="00E70E61"/>
    <w:rsid w:val="00E757C5"/>
    <w:rsid w:val="00E90D68"/>
    <w:rsid w:val="00EA567F"/>
    <w:rsid w:val="00EB3B2A"/>
    <w:rsid w:val="00EC5F32"/>
    <w:rsid w:val="00ED164E"/>
    <w:rsid w:val="00ED2C96"/>
    <w:rsid w:val="00EF4A04"/>
    <w:rsid w:val="00F20BCC"/>
    <w:rsid w:val="00F32DCE"/>
    <w:rsid w:val="00F35A3C"/>
    <w:rsid w:val="00F43CFD"/>
    <w:rsid w:val="00F87859"/>
    <w:rsid w:val="00FC00CD"/>
    <w:rsid w:val="00FC1BD7"/>
    <w:rsid w:val="00FC235F"/>
    <w:rsid w:val="00FD1BB0"/>
    <w:rsid w:val="00FE0F28"/>
    <w:rsid w:val="00FE0F32"/>
    <w:rsid w:val="00FE3CF2"/>
    <w:rsid w:val="00FE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83E91"/>
  <w15:chartTrackingRefBased/>
  <w15:docId w15:val="{FEFBAFC5-D23B-40AE-AF7F-75F92762D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87FE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56CF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56CF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B56CF6"/>
    <w:pPr>
      <w:spacing w:after="100"/>
      <w:ind w:left="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://www.sayitnapier.nz" TargetMode="External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jpeg"/><Relationship Id="rId138" Type="http://schemas.openxmlformats.org/officeDocument/2006/relationships/hyperlink" Target="http://www.sayitnapier.nz" TargetMode="External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16.jpe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113" Type="http://schemas.openxmlformats.org/officeDocument/2006/relationships/image" Target="media/image104.jpeg"/><Relationship Id="rId118" Type="http://schemas.openxmlformats.org/officeDocument/2006/relationships/image" Target="media/image109.png"/><Relationship Id="rId134" Type="http://schemas.openxmlformats.org/officeDocument/2006/relationships/image" Target="media/image122.jpeg"/><Relationship Id="rId139" Type="http://schemas.openxmlformats.org/officeDocument/2006/relationships/image" Target="media/image12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footer" Target="footer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40" Type="http://schemas.openxmlformats.org/officeDocument/2006/relationships/image" Target="media/image125.png"/><Relationship Id="rId145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1.jpeg"/><Relationship Id="rId135" Type="http://schemas.openxmlformats.org/officeDocument/2006/relationships/image" Target="media/image123.jpeg"/><Relationship Id="rId151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08.jpeg"/><Relationship Id="rId125" Type="http://schemas.openxmlformats.org/officeDocument/2006/relationships/image" Target="media/image111.png"/><Relationship Id="rId141" Type="http://schemas.openxmlformats.org/officeDocument/2006/relationships/image" Target="media/image126.png"/><Relationship Id="rId146" Type="http://schemas.openxmlformats.org/officeDocument/2006/relationships/image" Target="media/image133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hyperlink" Target="http://www.sayitnapier.nz" TargetMode="External"/><Relationship Id="rId115" Type="http://schemas.openxmlformats.org/officeDocument/2006/relationships/image" Target="media/image106.png"/><Relationship Id="rId131" Type="http://schemas.openxmlformats.org/officeDocument/2006/relationships/image" Target="media/image117.png"/><Relationship Id="rId136" Type="http://schemas.openxmlformats.org/officeDocument/2006/relationships/image" Target="media/image127.jpe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5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2.jpeg"/><Relationship Id="rId147" Type="http://schemas.openxmlformats.org/officeDocument/2006/relationships/image" Target="media/image134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09.jpeg"/><Relationship Id="rId142" Type="http://schemas.openxmlformats.org/officeDocument/2006/relationships/image" Target="media/image129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8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jpeg"/><Relationship Id="rId132" Type="http://schemas.openxmlformats.org/officeDocument/2006/relationships/image" Target="media/image118.png"/><Relationship Id="rId15" Type="http://schemas.openxmlformats.org/officeDocument/2006/relationships/image" Target="media/image8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27" Type="http://schemas.openxmlformats.org/officeDocument/2006/relationships/image" Target="media/image113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0.jpe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jpe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19.png"/><Relationship Id="rId16" Type="http://schemas.openxmlformats.org/officeDocument/2006/relationships/image" Target="media/image9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4.jpeg"/><Relationship Id="rId144" Type="http://schemas.openxmlformats.org/officeDocument/2006/relationships/image" Target="media/image131.jpeg"/><Relationship Id="rId90" Type="http://schemas.openxmlformats.org/officeDocument/2006/relationships/image" Target="media/image8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\Documents\Make%20it%20Easy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AE771-9DC9-490E-858D-220F1C57B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207</TotalTime>
  <Pages>35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Kathryn Parrish</cp:lastModifiedBy>
  <cp:revision>7</cp:revision>
  <cp:lastPrinted>2024-03-21T09:49:00Z</cp:lastPrinted>
  <dcterms:created xsi:type="dcterms:W3CDTF">2024-03-21T07:19:00Z</dcterms:created>
  <dcterms:modified xsi:type="dcterms:W3CDTF">2024-03-21T22:14:00Z</dcterms:modified>
</cp:coreProperties>
</file>